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3E71B" w14:textId="77777777" w:rsidR="00340E9D" w:rsidRDefault="00340E9D" w:rsidP="00FF43DF">
      <w:pPr>
        <w:jc w:val="center"/>
        <w:rPr>
          <w:rFonts w:ascii="Arial" w:hAnsi="Arial" w:cs="Arial"/>
          <w:b/>
          <w:bCs/>
          <w:sz w:val="28"/>
          <w:szCs w:val="22"/>
        </w:rPr>
      </w:pPr>
    </w:p>
    <w:p w14:paraId="027F4F2E" w14:textId="77777777" w:rsidR="008E1A42" w:rsidRDefault="008E1A42" w:rsidP="00FF43DF">
      <w:pPr>
        <w:jc w:val="center"/>
        <w:rPr>
          <w:rFonts w:ascii="Arial" w:hAnsi="Arial" w:cs="Arial"/>
          <w:b/>
          <w:bCs/>
          <w:sz w:val="28"/>
          <w:szCs w:val="22"/>
        </w:rPr>
      </w:pPr>
    </w:p>
    <w:p w14:paraId="520B98BF" w14:textId="77777777" w:rsidR="00D10661" w:rsidRDefault="00D10661" w:rsidP="00FF43DF">
      <w:pPr>
        <w:jc w:val="center"/>
        <w:rPr>
          <w:rFonts w:ascii="Arial" w:hAnsi="Arial" w:cs="Arial"/>
          <w:b/>
          <w:bCs/>
          <w:sz w:val="28"/>
          <w:szCs w:val="22"/>
        </w:rPr>
      </w:pPr>
      <w:r>
        <w:rPr>
          <w:rFonts w:ascii="Arial" w:hAnsi="Arial" w:cs="Arial"/>
          <w:b/>
          <w:bCs/>
          <w:sz w:val="28"/>
          <w:szCs w:val="22"/>
        </w:rPr>
        <w:t xml:space="preserve">Safety in Private Spaces Attestation </w:t>
      </w:r>
    </w:p>
    <w:p w14:paraId="66E5C592" w14:textId="77777777" w:rsidR="00B1525B" w:rsidRDefault="00B1525B" w:rsidP="00F25D09">
      <w:pPr>
        <w:pStyle w:val="Title"/>
        <w:jc w:val="left"/>
      </w:pPr>
    </w:p>
    <w:p w14:paraId="5278C0D8" w14:textId="73E80E7A" w:rsidR="00416621" w:rsidRPr="00E9123B" w:rsidRDefault="00A3673A" w:rsidP="007C22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Facility </w:t>
      </w:r>
      <w:r w:rsidR="00416621" w:rsidRPr="00E9123B">
        <w:rPr>
          <w:rFonts w:ascii="Arial" w:hAnsi="Arial" w:cs="Arial"/>
        </w:rPr>
        <w:t>Name:</w:t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744400" w:rsidRPr="00E9123B">
        <w:rPr>
          <w:rFonts w:ascii="Arial" w:hAnsi="Arial" w:cs="Arial"/>
        </w:rPr>
        <w:softHyphen/>
      </w:r>
      <w:r w:rsidR="00C87D4A" w:rsidRPr="00E9123B">
        <w:rPr>
          <w:rFonts w:ascii="Arial" w:hAnsi="Arial" w:cs="Arial"/>
        </w:rPr>
        <w:t>_______________________________________</w:t>
      </w:r>
      <w:r w:rsidR="00C87D4A">
        <w:rPr>
          <w:rFonts w:ascii="Arial" w:hAnsi="Arial" w:cs="Arial"/>
        </w:rPr>
        <w:t>_</w:t>
      </w:r>
      <w:r w:rsidR="00C87D4A" w:rsidRPr="00E9123B">
        <w:rPr>
          <w:rFonts w:ascii="Arial" w:hAnsi="Arial" w:cs="Arial"/>
        </w:rPr>
        <w:t>____</w:t>
      </w:r>
      <w:r w:rsidR="00C87D4A">
        <w:rPr>
          <w:rFonts w:ascii="Arial" w:hAnsi="Arial" w:cs="Arial"/>
        </w:rPr>
        <w:t>__________</w:t>
      </w:r>
    </w:p>
    <w:p w14:paraId="14F718B6" w14:textId="5D78264A" w:rsidR="00416621" w:rsidRPr="00E9123B" w:rsidRDefault="00A3673A" w:rsidP="007C2254">
      <w:pPr>
        <w:rPr>
          <w:rFonts w:ascii="Arial" w:hAnsi="Arial" w:cs="Arial"/>
        </w:rPr>
      </w:pPr>
      <w:r w:rsidRPr="00E9123B">
        <w:rPr>
          <w:rFonts w:ascii="Arial" w:hAnsi="Arial" w:cs="Arial"/>
        </w:rPr>
        <w:t xml:space="preserve">Facility </w:t>
      </w:r>
      <w:r w:rsidR="00416621" w:rsidRPr="00E9123B">
        <w:rPr>
          <w:rFonts w:ascii="Arial" w:hAnsi="Arial" w:cs="Arial"/>
        </w:rPr>
        <w:t>Address:</w:t>
      </w:r>
      <w:r w:rsidR="00744400" w:rsidRPr="00E9123B">
        <w:rPr>
          <w:rFonts w:ascii="Arial" w:hAnsi="Arial" w:cs="Arial"/>
        </w:rPr>
        <w:t>_________________________________________________</w:t>
      </w:r>
      <w:r w:rsidR="004D5EA2">
        <w:rPr>
          <w:rFonts w:ascii="Arial" w:hAnsi="Arial" w:cs="Arial"/>
        </w:rPr>
        <w:t>_</w:t>
      </w:r>
      <w:r w:rsidR="00744400" w:rsidRPr="00E9123B">
        <w:rPr>
          <w:rFonts w:ascii="Arial" w:hAnsi="Arial" w:cs="Arial"/>
        </w:rPr>
        <w:t>__</w:t>
      </w:r>
    </w:p>
    <w:p w14:paraId="7556E973" w14:textId="70F74758" w:rsidR="00B1525B" w:rsidRPr="00E9123B" w:rsidRDefault="00A3673A" w:rsidP="007C2254">
      <w:p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9123B">
        <w:rPr>
          <w:rFonts w:ascii="Arial" w:hAnsi="Arial" w:cs="Arial"/>
        </w:rPr>
        <w:t xml:space="preserve">rovider </w:t>
      </w:r>
      <w:r w:rsidR="00B1525B" w:rsidRPr="00E9123B">
        <w:rPr>
          <w:rFonts w:ascii="Arial" w:hAnsi="Arial" w:cs="Arial"/>
        </w:rPr>
        <w:t>Name</w:t>
      </w:r>
      <w:r>
        <w:rPr>
          <w:rFonts w:ascii="Arial" w:hAnsi="Arial" w:cs="Arial"/>
        </w:rPr>
        <w:t>:</w:t>
      </w:r>
      <w:r w:rsidR="00744400" w:rsidRPr="00E9123B">
        <w:rPr>
          <w:rFonts w:ascii="Arial" w:hAnsi="Arial" w:cs="Arial"/>
        </w:rPr>
        <w:t>____________________________________________________</w:t>
      </w:r>
      <w:r w:rsidR="004D5EA2">
        <w:rPr>
          <w:rFonts w:ascii="Arial" w:hAnsi="Arial" w:cs="Arial"/>
        </w:rPr>
        <w:t>_</w:t>
      </w:r>
    </w:p>
    <w:p w14:paraId="59237988" w14:textId="0BD612B2" w:rsidR="00B1525B" w:rsidRPr="00E9123B" w:rsidRDefault="009445CE" w:rsidP="007C2254">
      <w:pPr>
        <w:rPr>
          <w:rFonts w:ascii="Arial" w:hAnsi="Arial" w:cs="Arial"/>
        </w:rPr>
      </w:pPr>
      <w:r>
        <w:rPr>
          <w:rFonts w:ascii="Arial" w:hAnsi="Arial" w:cs="Arial"/>
        </w:rPr>
        <w:t>Completed By:</w:t>
      </w:r>
      <w:r w:rsidR="00744400" w:rsidRPr="00E9123B">
        <w:rPr>
          <w:rFonts w:ascii="Arial" w:hAnsi="Arial" w:cs="Arial"/>
        </w:rPr>
        <w:t>_______________________________________</w:t>
      </w:r>
      <w:r w:rsidR="004D5EA2">
        <w:rPr>
          <w:rFonts w:ascii="Arial" w:hAnsi="Arial" w:cs="Arial"/>
        </w:rPr>
        <w:t>_</w:t>
      </w:r>
      <w:r w:rsidR="00744400" w:rsidRPr="00E9123B">
        <w:rPr>
          <w:rFonts w:ascii="Arial" w:hAnsi="Arial" w:cs="Arial"/>
        </w:rPr>
        <w:t>____</w:t>
      </w:r>
      <w:r w:rsidR="00945931">
        <w:rPr>
          <w:rFonts w:ascii="Arial" w:hAnsi="Arial" w:cs="Arial"/>
        </w:rPr>
        <w:t>__________</w:t>
      </w:r>
    </w:p>
    <w:p w14:paraId="19B367BC" w14:textId="77777777" w:rsidR="00416621" w:rsidRPr="00E9123B" w:rsidRDefault="00416621" w:rsidP="007C2254">
      <w:pPr>
        <w:rPr>
          <w:rFonts w:ascii="Arial" w:hAnsi="Arial" w:cs="Arial"/>
        </w:rPr>
      </w:pPr>
    </w:p>
    <w:p w14:paraId="70198AF6" w14:textId="77777777" w:rsidR="00FE6FAD" w:rsidRPr="00E9123B" w:rsidRDefault="00B43FC6" w:rsidP="007C2254">
      <w:pPr>
        <w:rPr>
          <w:rFonts w:ascii="Arial" w:hAnsi="Arial" w:cs="Arial"/>
        </w:rPr>
      </w:pPr>
      <w:r w:rsidRPr="00E9123B">
        <w:rPr>
          <w:rFonts w:ascii="Arial" w:hAnsi="Arial" w:cs="Arial"/>
        </w:rPr>
        <w:t xml:space="preserve">By signing this document </w:t>
      </w:r>
      <w:r w:rsidR="00091FE0" w:rsidRPr="00E9123B">
        <w:rPr>
          <w:rFonts w:ascii="Arial" w:hAnsi="Arial" w:cs="Arial"/>
        </w:rPr>
        <w:t>below, I certify</w:t>
      </w:r>
      <w:r w:rsidRPr="00E9123B">
        <w:rPr>
          <w:rFonts w:ascii="Arial" w:hAnsi="Arial" w:cs="Arial"/>
        </w:rPr>
        <w:t xml:space="preserve"> </w:t>
      </w:r>
      <w:r w:rsidR="00091FE0" w:rsidRPr="00E9123B">
        <w:rPr>
          <w:rFonts w:ascii="Arial" w:hAnsi="Arial" w:cs="Arial"/>
        </w:rPr>
        <w:t>the information and data contained in this form is</w:t>
      </w:r>
      <w:r w:rsidR="0097048A" w:rsidRPr="00E9123B">
        <w:rPr>
          <w:rFonts w:ascii="Arial" w:hAnsi="Arial" w:cs="Arial"/>
        </w:rPr>
        <w:t xml:space="preserve"> </w:t>
      </w:r>
      <w:r w:rsidR="00326B29" w:rsidRPr="00E9123B">
        <w:rPr>
          <w:rFonts w:ascii="Arial" w:hAnsi="Arial" w:cs="Arial"/>
        </w:rPr>
        <w:t>accurate and complete</w:t>
      </w:r>
      <w:r w:rsidR="005667FD" w:rsidRPr="00E9123B">
        <w:rPr>
          <w:rFonts w:ascii="Arial" w:hAnsi="Arial" w:cs="Arial"/>
        </w:rPr>
        <w:t>.</w:t>
      </w:r>
    </w:p>
    <w:p w14:paraId="33E9E4A8" w14:textId="77777777" w:rsidR="00FE6FAD" w:rsidRPr="00E9123B" w:rsidRDefault="00FE6FAD" w:rsidP="007C2254">
      <w:pPr>
        <w:rPr>
          <w:rFonts w:ascii="Arial" w:hAnsi="Arial" w:cs="Arial"/>
        </w:rPr>
      </w:pPr>
    </w:p>
    <w:p w14:paraId="3EF65469" w14:textId="2EF5DA33" w:rsidR="00091FE0" w:rsidRPr="00CB658D" w:rsidRDefault="004C4149" w:rsidP="007C2254">
      <w:pPr>
        <w:rPr>
          <w:rFonts w:ascii="Arial" w:hAnsi="Arial" w:cs="Arial"/>
          <w:u w:val="single"/>
        </w:rPr>
      </w:pPr>
      <w:r w:rsidRPr="00CB658D">
        <w:rPr>
          <w:rFonts w:ascii="Arial" w:hAnsi="Arial" w:cs="Arial"/>
          <w:u w:val="single"/>
        </w:rPr>
        <w:t xml:space="preserve">Please note, if a provider </w:t>
      </w:r>
      <w:r w:rsidR="00FE6FAD" w:rsidRPr="00CB658D">
        <w:rPr>
          <w:rFonts w:ascii="Arial" w:hAnsi="Arial" w:cs="Arial"/>
          <w:u w:val="single"/>
        </w:rPr>
        <w:t xml:space="preserve">maintains multiple facilities, an attestation form must be completed for each facility. </w:t>
      </w:r>
    </w:p>
    <w:p w14:paraId="36CBB6E2" w14:textId="77777777" w:rsidR="00BA6478" w:rsidRPr="00E9123B" w:rsidRDefault="00BA6478" w:rsidP="007C2254">
      <w:pPr>
        <w:rPr>
          <w:rFonts w:ascii="Arial" w:hAnsi="Arial" w:cs="Arial"/>
        </w:rPr>
      </w:pPr>
    </w:p>
    <w:p w14:paraId="2AC6707F" w14:textId="0203AF06" w:rsidR="00BA6478" w:rsidRPr="00E9123B" w:rsidRDefault="00BA6478" w:rsidP="007C2254">
      <w:pPr>
        <w:rPr>
          <w:rFonts w:ascii="Arial" w:hAnsi="Arial" w:cs="Arial"/>
        </w:rPr>
      </w:pPr>
      <w:r w:rsidRPr="00E9123B">
        <w:rPr>
          <w:rFonts w:ascii="Arial" w:hAnsi="Arial" w:cs="Arial"/>
        </w:rPr>
        <w:t xml:space="preserve">Please </w:t>
      </w:r>
      <w:r w:rsidR="000F492E" w:rsidRPr="00E9123B">
        <w:rPr>
          <w:rFonts w:ascii="Arial" w:hAnsi="Arial" w:cs="Arial"/>
        </w:rPr>
        <w:t>indicate a respon</w:t>
      </w:r>
      <w:r w:rsidR="00DD0376" w:rsidRPr="00E9123B">
        <w:rPr>
          <w:rFonts w:ascii="Arial" w:hAnsi="Arial" w:cs="Arial"/>
        </w:rPr>
        <w:t>se</w:t>
      </w:r>
      <w:r w:rsidR="00DF6D47" w:rsidRPr="00E9123B">
        <w:rPr>
          <w:rFonts w:ascii="Arial" w:hAnsi="Arial" w:cs="Arial"/>
        </w:rPr>
        <w:t xml:space="preserve"> for each question</w:t>
      </w:r>
      <w:r w:rsidR="00DD2064" w:rsidRPr="00E9123B">
        <w:rPr>
          <w:rFonts w:ascii="Arial" w:hAnsi="Arial" w:cs="Arial"/>
        </w:rPr>
        <w:t xml:space="preserve"> as it </w:t>
      </w:r>
      <w:r w:rsidR="00F27159" w:rsidRPr="00E9123B">
        <w:rPr>
          <w:rFonts w:ascii="Arial" w:hAnsi="Arial" w:cs="Arial"/>
        </w:rPr>
        <w:t>applies to</w:t>
      </w:r>
      <w:r w:rsidR="00DD2064" w:rsidRPr="00E9123B">
        <w:rPr>
          <w:rFonts w:ascii="Arial" w:hAnsi="Arial" w:cs="Arial"/>
        </w:rPr>
        <w:t xml:space="preserve"> your facility</w:t>
      </w:r>
      <w:r w:rsidR="00CA17BE">
        <w:rPr>
          <w:rFonts w:ascii="Arial" w:hAnsi="Arial" w:cs="Arial"/>
        </w:rPr>
        <w:t>;</w:t>
      </w: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6745"/>
        <w:gridCol w:w="1080"/>
        <w:gridCol w:w="990"/>
        <w:gridCol w:w="900"/>
      </w:tblGrid>
      <w:tr w:rsidR="00002076" w:rsidRPr="00E9123B" w14:paraId="409E0E72" w14:textId="449CE5E5" w:rsidTr="27CDDF1E">
        <w:tc>
          <w:tcPr>
            <w:tcW w:w="9715" w:type="dxa"/>
            <w:gridSpan w:val="4"/>
          </w:tcPr>
          <w:p w14:paraId="522C4C5F" w14:textId="6F88EEA0" w:rsidR="00002076" w:rsidRPr="00E9123B" w:rsidRDefault="00002076" w:rsidP="007C2254">
            <w:pPr>
              <w:rPr>
                <w:rFonts w:ascii="Arial" w:hAnsi="Arial" w:cs="Arial"/>
                <w:b/>
                <w:bCs/>
              </w:rPr>
            </w:pPr>
            <w:r w:rsidRPr="00E9123B">
              <w:rPr>
                <w:rFonts w:ascii="Arial" w:hAnsi="Arial" w:cs="Arial"/>
                <w:b/>
                <w:bCs/>
              </w:rPr>
              <w:t xml:space="preserve">Restroom as defined in </w:t>
            </w:r>
            <w:r w:rsidR="00C40DDF">
              <w:rPr>
                <w:rFonts w:ascii="Arial" w:hAnsi="Arial" w:cs="Arial"/>
                <w:b/>
                <w:bCs/>
              </w:rPr>
              <w:t>Section (</w:t>
            </w:r>
            <w:r w:rsidRPr="00E9123B">
              <w:rPr>
                <w:rFonts w:ascii="Arial" w:hAnsi="Arial" w:cs="Arial"/>
                <w:b/>
                <w:bCs/>
              </w:rPr>
              <w:t>s.</w:t>
            </w:r>
            <w:r w:rsidR="00C40DDF">
              <w:rPr>
                <w:rFonts w:ascii="Arial" w:hAnsi="Arial" w:cs="Arial"/>
                <w:b/>
                <w:bCs/>
              </w:rPr>
              <w:t>)</w:t>
            </w:r>
            <w:r w:rsidRPr="00E9123B">
              <w:rPr>
                <w:rFonts w:ascii="Arial" w:hAnsi="Arial" w:cs="Arial"/>
                <w:b/>
                <w:bCs/>
              </w:rPr>
              <w:t xml:space="preserve"> 553.865(3)(k),</w:t>
            </w:r>
            <w:r w:rsidR="00C40DDF">
              <w:rPr>
                <w:rFonts w:ascii="Arial" w:hAnsi="Arial" w:cs="Arial"/>
                <w:b/>
                <w:bCs/>
              </w:rPr>
              <w:t xml:space="preserve"> Florida Statutes</w:t>
            </w:r>
            <w:r w:rsidRPr="00E9123B">
              <w:rPr>
                <w:rFonts w:ascii="Arial" w:hAnsi="Arial" w:cs="Arial"/>
                <w:b/>
                <w:bCs/>
              </w:rPr>
              <w:t xml:space="preserve"> </w:t>
            </w:r>
            <w:r w:rsidR="00C40DDF">
              <w:rPr>
                <w:rFonts w:ascii="Arial" w:hAnsi="Arial" w:cs="Arial"/>
                <w:b/>
                <w:bCs/>
              </w:rPr>
              <w:t>(</w:t>
            </w:r>
            <w:r w:rsidRPr="00E9123B">
              <w:rPr>
                <w:rFonts w:ascii="Arial" w:hAnsi="Arial" w:cs="Arial"/>
                <w:b/>
                <w:bCs/>
              </w:rPr>
              <w:t>F.S.</w:t>
            </w:r>
            <w:r w:rsidR="00C40DDF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787130" w:rsidRPr="00E9123B" w14:paraId="5E86F8AE" w14:textId="223BCD61" w:rsidTr="27CDDF1E">
        <w:tc>
          <w:tcPr>
            <w:tcW w:w="6745" w:type="dxa"/>
          </w:tcPr>
          <w:p w14:paraId="1B68F2C7" w14:textId="1D5B22F2" w:rsidR="00787130" w:rsidRPr="00E9123B" w:rsidRDefault="00787130" w:rsidP="007C2254">
            <w:pPr>
              <w:rPr>
                <w:rFonts w:ascii="Arial" w:hAnsi="Arial" w:cs="Arial"/>
              </w:rPr>
            </w:pPr>
            <w:r w:rsidRPr="00E9123B">
              <w:rPr>
                <w:rFonts w:ascii="Arial" w:hAnsi="Arial" w:cs="Arial"/>
              </w:rPr>
              <w:t>Is there a restroom designated for exclusive use by females and a restroom designated for exclusive use by males as defined in s. 553.865, F</w:t>
            </w:r>
            <w:r w:rsidR="00D2505F">
              <w:rPr>
                <w:rFonts w:ascii="Arial" w:hAnsi="Arial" w:cs="Arial"/>
              </w:rPr>
              <w:t>.</w:t>
            </w:r>
            <w:r w:rsidRPr="00E9123B">
              <w:rPr>
                <w:rFonts w:ascii="Arial" w:hAnsi="Arial" w:cs="Arial"/>
              </w:rPr>
              <w:t>S</w:t>
            </w:r>
            <w:r w:rsidR="00D2505F">
              <w:rPr>
                <w:rFonts w:ascii="Arial" w:hAnsi="Arial" w:cs="Arial"/>
              </w:rPr>
              <w:t>.</w:t>
            </w:r>
            <w:r w:rsidRPr="00E9123B">
              <w:rPr>
                <w:rFonts w:ascii="Arial" w:hAnsi="Arial" w:cs="Arial"/>
              </w:rPr>
              <w:t>?</w:t>
            </w:r>
          </w:p>
          <w:p w14:paraId="5327B0A4" w14:textId="3431E7D2" w:rsidR="00787130" w:rsidRPr="00E9123B" w:rsidRDefault="00787130" w:rsidP="007C2254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34B05972" w14:textId="7CE1B35A" w:rsidR="00787130" w:rsidRPr="00E9123B" w:rsidRDefault="00097B7D" w:rsidP="007C2254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2125572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Yes</w:t>
            </w:r>
          </w:p>
        </w:tc>
        <w:tc>
          <w:tcPr>
            <w:tcW w:w="990" w:type="dxa"/>
          </w:tcPr>
          <w:p w14:paraId="6C644A65" w14:textId="1A8ECB6F" w:rsidR="00787130" w:rsidRPr="00E9123B" w:rsidRDefault="00097B7D" w:rsidP="007C2254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-1123915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No</w:t>
            </w:r>
          </w:p>
        </w:tc>
        <w:tc>
          <w:tcPr>
            <w:tcW w:w="900" w:type="dxa"/>
          </w:tcPr>
          <w:p w14:paraId="6B42D51B" w14:textId="47F6DB4B" w:rsidR="00787130" w:rsidRPr="00E9123B" w:rsidRDefault="00097B7D" w:rsidP="007C225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850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48D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C248D" w:rsidRPr="00E9123B">
              <w:rPr>
                <w:rFonts w:ascii="Arial" w:hAnsi="Arial" w:cs="Arial"/>
              </w:rPr>
              <w:t>N/A</w:t>
            </w:r>
          </w:p>
        </w:tc>
      </w:tr>
      <w:tr w:rsidR="00787130" w:rsidRPr="00E9123B" w14:paraId="6E440F3F" w14:textId="4C30E514" w:rsidTr="27CDDF1E">
        <w:tc>
          <w:tcPr>
            <w:tcW w:w="6745" w:type="dxa"/>
          </w:tcPr>
          <w:p w14:paraId="532358EA" w14:textId="708A8A64" w:rsidR="00787130" w:rsidRPr="00E9123B" w:rsidRDefault="00787130" w:rsidP="007C2254">
            <w:pPr>
              <w:rPr>
                <w:rFonts w:ascii="Arial" w:hAnsi="Arial" w:cs="Arial"/>
              </w:rPr>
            </w:pPr>
            <w:r w:rsidRPr="27CDDF1E">
              <w:rPr>
                <w:rFonts w:ascii="Arial" w:hAnsi="Arial" w:cs="Arial"/>
              </w:rPr>
              <w:t>Is there a unisex restroom as defined in s. 553.865, F</w:t>
            </w:r>
            <w:r w:rsidR="00D2505F" w:rsidRPr="27CDDF1E">
              <w:rPr>
                <w:rFonts w:ascii="Arial" w:hAnsi="Arial" w:cs="Arial"/>
              </w:rPr>
              <w:t>.</w:t>
            </w:r>
            <w:r w:rsidRPr="27CDDF1E">
              <w:rPr>
                <w:rFonts w:ascii="Arial" w:hAnsi="Arial" w:cs="Arial"/>
              </w:rPr>
              <w:t>S</w:t>
            </w:r>
            <w:r w:rsidR="00D2505F" w:rsidRPr="27CDDF1E">
              <w:rPr>
                <w:rFonts w:ascii="Arial" w:hAnsi="Arial" w:cs="Arial"/>
              </w:rPr>
              <w:t>.</w:t>
            </w:r>
            <w:r w:rsidRPr="27CDDF1E">
              <w:rPr>
                <w:rFonts w:ascii="Arial" w:hAnsi="Arial" w:cs="Arial"/>
              </w:rPr>
              <w:t>?</w:t>
            </w:r>
          </w:p>
          <w:p w14:paraId="7AFF0BF1" w14:textId="77777777" w:rsidR="00787130" w:rsidRPr="00E9123B" w:rsidRDefault="00787130" w:rsidP="007C2254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257A0980" w14:textId="0B35F27D" w:rsidR="00787130" w:rsidRPr="00E9123B" w:rsidRDefault="00097B7D" w:rsidP="007C2254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1589804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Yes</w:t>
            </w:r>
          </w:p>
        </w:tc>
        <w:tc>
          <w:tcPr>
            <w:tcW w:w="990" w:type="dxa"/>
          </w:tcPr>
          <w:p w14:paraId="55CB2B2C" w14:textId="7FCCB5C9" w:rsidR="00787130" w:rsidRPr="00E9123B" w:rsidRDefault="00097B7D" w:rsidP="007C2254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650485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No</w:t>
            </w:r>
          </w:p>
        </w:tc>
        <w:tc>
          <w:tcPr>
            <w:tcW w:w="900" w:type="dxa"/>
          </w:tcPr>
          <w:p w14:paraId="0AD1138D" w14:textId="5F894606" w:rsidR="00787130" w:rsidRPr="00E9123B" w:rsidRDefault="00097B7D" w:rsidP="007C225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42764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48D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C248D" w:rsidRPr="00E9123B">
              <w:rPr>
                <w:rFonts w:ascii="Arial" w:hAnsi="Arial" w:cs="Arial"/>
              </w:rPr>
              <w:t>N/A</w:t>
            </w:r>
          </w:p>
        </w:tc>
      </w:tr>
      <w:tr w:rsidR="00002076" w:rsidRPr="00E9123B" w14:paraId="4952EB36" w14:textId="13F7FFAE" w:rsidTr="27CDDF1E">
        <w:tc>
          <w:tcPr>
            <w:tcW w:w="9715" w:type="dxa"/>
            <w:gridSpan w:val="4"/>
          </w:tcPr>
          <w:p w14:paraId="2C186C3D" w14:textId="6B2D0BA8" w:rsidR="00002076" w:rsidRPr="00E9123B" w:rsidRDefault="00002076" w:rsidP="007C2254">
            <w:pPr>
              <w:rPr>
                <w:rFonts w:ascii="Arial" w:hAnsi="Arial" w:cs="Arial"/>
                <w:b/>
                <w:bCs/>
              </w:rPr>
            </w:pPr>
            <w:r w:rsidRPr="00E9123B">
              <w:rPr>
                <w:rFonts w:ascii="Arial" w:hAnsi="Arial" w:cs="Arial"/>
                <w:b/>
                <w:bCs/>
              </w:rPr>
              <w:t>Changing facility as defined in s. 553.865(3)(a), F.S.</w:t>
            </w:r>
          </w:p>
        </w:tc>
      </w:tr>
      <w:tr w:rsidR="00787130" w:rsidRPr="00E9123B" w14:paraId="379FAF1A" w14:textId="2AA9FB70" w:rsidTr="27CDDF1E">
        <w:tc>
          <w:tcPr>
            <w:tcW w:w="6745" w:type="dxa"/>
          </w:tcPr>
          <w:p w14:paraId="4409E30A" w14:textId="75F43F1E" w:rsidR="00787130" w:rsidRPr="00E9123B" w:rsidRDefault="00787130" w:rsidP="007C2254">
            <w:pPr>
              <w:rPr>
                <w:rFonts w:ascii="Arial" w:hAnsi="Arial" w:cs="Arial"/>
              </w:rPr>
            </w:pPr>
            <w:r w:rsidRPr="00E9123B">
              <w:rPr>
                <w:rFonts w:ascii="Arial" w:hAnsi="Arial" w:cs="Arial"/>
              </w:rPr>
              <w:t>Is there a changing facility designated for exclusive use by females and a changing facility designated for exclusive use by males as defined in s. 553.865, F</w:t>
            </w:r>
            <w:r w:rsidR="00602763">
              <w:rPr>
                <w:rFonts w:ascii="Arial" w:hAnsi="Arial" w:cs="Arial"/>
              </w:rPr>
              <w:t>.</w:t>
            </w:r>
            <w:r w:rsidRPr="00E9123B">
              <w:rPr>
                <w:rFonts w:ascii="Arial" w:hAnsi="Arial" w:cs="Arial"/>
              </w:rPr>
              <w:t>S</w:t>
            </w:r>
            <w:r w:rsidR="00602763">
              <w:rPr>
                <w:rFonts w:ascii="Arial" w:hAnsi="Arial" w:cs="Arial"/>
              </w:rPr>
              <w:t>.</w:t>
            </w:r>
            <w:r w:rsidRPr="00E9123B">
              <w:rPr>
                <w:rFonts w:ascii="Arial" w:hAnsi="Arial" w:cs="Arial"/>
              </w:rPr>
              <w:t>?</w:t>
            </w:r>
          </w:p>
        </w:tc>
        <w:tc>
          <w:tcPr>
            <w:tcW w:w="1080" w:type="dxa"/>
          </w:tcPr>
          <w:p w14:paraId="4A57D9EA" w14:textId="558397F4" w:rsidR="00787130" w:rsidRPr="00E9123B" w:rsidRDefault="00097B7D" w:rsidP="007C2254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1598595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Yes</w:t>
            </w:r>
          </w:p>
        </w:tc>
        <w:tc>
          <w:tcPr>
            <w:tcW w:w="990" w:type="dxa"/>
          </w:tcPr>
          <w:p w14:paraId="274FB356" w14:textId="5F164413" w:rsidR="00787130" w:rsidRPr="00E9123B" w:rsidRDefault="00097B7D" w:rsidP="007C2254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-691221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No</w:t>
            </w:r>
          </w:p>
        </w:tc>
        <w:tc>
          <w:tcPr>
            <w:tcW w:w="900" w:type="dxa"/>
          </w:tcPr>
          <w:p w14:paraId="561FAF5C" w14:textId="37ADF384" w:rsidR="00787130" w:rsidRPr="00E9123B" w:rsidRDefault="00097B7D" w:rsidP="007C225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21107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48D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C248D" w:rsidRPr="00E9123B">
              <w:rPr>
                <w:rFonts w:ascii="Arial" w:hAnsi="Arial" w:cs="Arial"/>
              </w:rPr>
              <w:t>N/A</w:t>
            </w:r>
          </w:p>
        </w:tc>
      </w:tr>
      <w:tr w:rsidR="00787130" w:rsidRPr="00E9123B" w14:paraId="16DC4787" w14:textId="06D3EEC7" w:rsidTr="27CDDF1E">
        <w:tc>
          <w:tcPr>
            <w:tcW w:w="6745" w:type="dxa"/>
          </w:tcPr>
          <w:p w14:paraId="6BB53B9B" w14:textId="428E05EB" w:rsidR="00787130" w:rsidRPr="00E9123B" w:rsidRDefault="00787130" w:rsidP="00787130">
            <w:pPr>
              <w:rPr>
                <w:rFonts w:ascii="Arial" w:hAnsi="Arial" w:cs="Arial"/>
              </w:rPr>
            </w:pPr>
            <w:r w:rsidRPr="27CDDF1E">
              <w:rPr>
                <w:rFonts w:ascii="Arial" w:hAnsi="Arial" w:cs="Arial"/>
              </w:rPr>
              <w:t>Is there a unisex changing facility as defined in s. 553.865, F</w:t>
            </w:r>
            <w:r w:rsidR="00602763" w:rsidRPr="27CDDF1E">
              <w:rPr>
                <w:rFonts w:ascii="Arial" w:hAnsi="Arial" w:cs="Arial"/>
              </w:rPr>
              <w:t>.</w:t>
            </w:r>
            <w:r w:rsidRPr="27CDDF1E">
              <w:rPr>
                <w:rFonts w:ascii="Arial" w:hAnsi="Arial" w:cs="Arial"/>
              </w:rPr>
              <w:t>S</w:t>
            </w:r>
            <w:r w:rsidR="00602763" w:rsidRPr="27CDDF1E">
              <w:rPr>
                <w:rFonts w:ascii="Arial" w:hAnsi="Arial" w:cs="Arial"/>
              </w:rPr>
              <w:t>.</w:t>
            </w:r>
            <w:r w:rsidRPr="27CDDF1E">
              <w:rPr>
                <w:rFonts w:ascii="Arial" w:hAnsi="Arial" w:cs="Arial"/>
              </w:rPr>
              <w:t>?</w:t>
            </w:r>
          </w:p>
          <w:p w14:paraId="040D4F84" w14:textId="77777777" w:rsidR="00787130" w:rsidRPr="00E9123B" w:rsidRDefault="00787130" w:rsidP="0078713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0DB030FB" w14:textId="528F385D" w:rsidR="00787130" w:rsidRPr="00E9123B" w:rsidRDefault="00097B7D" w:rsidP="00787130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1758629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Yes</w:t>
            </w:r>
          </w:p>
        </w:tc>
        <w:tc>
          <w:tcPr>
            <w:tcW w:w="990" w:type="dxa"/>
          </w:tcPr>
          <w:p w14:paraId="3B53BF3C" w14:textId="437854B2" w:rsidR="00787130" w:rsidRPr="00E9123B" w:rsidRDefault="00097B7D" w:rsidP="00787130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-394511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No</w:t>
            </w:r>
          </w:p>
        </w:tc>
        <w:tc>
          <w:tcPr>
            <w:tcW w:w="900" w:type="dxa"/>
          </w:tcPr>
          <w:p w14:paraId="0B7C0EA7" w14:textId="5C6EA0B7" w:rsidR="00787130" w:rsidRPr="00E9123B" w:rsidRDefault="00097B7D" w:rsidP="007871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21694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48D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C248D" w:rsidRPr="00E9123B">
              <w:rPr>
                <w:rFonts w:ascii="Arial" w:hAnsi="Arial" w:cs="Arial"/>
              </w:rPr>
              <w:t>N/A</w:t>
            </w:r>
          </w:p>
        </w:tc>
      </w:tr>
      <w:tr w:rsidR="00002076" w:rsidRPr="00E9123B" w14:paraId="7D754E5E" w14:textId="77777777" w:rsidTr="27CDDF1E">
        <w:trPr>
          <w:trHeight w:val="242"/>
        </w:trPr>
        <w:tc>
          <w:tcPr>
            <w:tcW w:w="9715" w:type="dxa"/>
            <w:gridSpan w:val="4"/>
          </w:tcPr>
          <w:p w14:paraId="12590DDB" w14:textId="1FC3EBE3" w:rsidR="00002076" w:rsidRPr="00E9123B" w:rsidRDefault="00002076" w:rsidP="00787130">
            <w:pPr>
              <w:rPr>
                <w:rFonts w:ascii="Arial" w:hAnsi="Arial" w:cs="Arial"/>
              </w:rPr>
            </w:pPr>
            <w:r w:rsidRPr="00E9123B">
              <w:rPr>
                <w:rFonts w:ascii="Arial" w:hAnsi="Arial" w:cs="Arial"/>
                <w:b/>
                <w:bCs/>
              </w:rPr>
              <w:t xml:space="preserve">Disciplinary Procedures </w:t>
            </w:r>
          </w:p>
        </w:tc>
      </w:tr>
      <w:tr w:rsidR="00787130" w:rsidRPr="00E9123B" w14:paraId="47A8763D" w14:textId="6AC9018B" w:rsidTr="27CDDF1E">
        <w:trPr>
          <w:trHeight w:val="242"/>
        </w:trPr>
        <w:tc>
          <w:tcPr>
            <w:tcW w:w="6745" w:type="dxa"/>
          </w:tcPr>
          <w:p w14:paraId="7D8E05E5" w14:textId="2DCAC4FF" w:rsidR="00787130" w:rsidRPr="00E9123B" w:rsidRDefault="00787130" w:rsidP="00787130">
            <w:pPr>
              <w:rPr>
                <w:rFonts w:ascii="Arial" w:hAnsi="Arial" w:cs="Arial"/>
              </w:rPr>
            </w:pPr>
            <w:r w:rsidRPr="00E9123B">
              <w:rPr>
                <w:rFonts w:ascii="Arial" w:hAnsi="Arial" w:cs="Arial"/>
              </w:rPr>
              <w:t xml:space="preserve">Is there a disciplinary procedure in place for youth and staff who willfully enter a bathroom or changing facility designated for the opposite sex assigned at birth, and do not depart when asked to do so, except where permitted in certain circumstances outlined in </w:t>
            </w:r>
            <w:r w:rsidR="00B67750" w:rsidRPr="00E9123B">
              <w:rPr>
                <w:rFonts w:ascii="Arial" w:hAnsi="Arial" w:cs="Arial"/>
              </w:rPr>
              <w:t xml:space="preserve">s. </w:t>
            </w:r>
            <w:r w:rsidRPr="00E9123B">
              <w:rPr>
                <w:rFonts w:ascii="Arial" w:hAnsi="Arial" w:cs="Arial"/>
              </w:rPr>
              <w:t>553.865</w:t>
            </w:r>
            <w:r w:rsidR="00B67750" w:rsidRPr="00E9123B">
              <w:rPr>
                <w:rFonts w:ascii="Arial" w:hAnsi="Arial" w:cs="Arial"/>
              </w:rPr>
              <w:t>(6)</w:t>
            </w:r>
            <w:r w:rsidRPr="00E9123B">
              <w:rPr>
                <w:rFonts w:ascii="Arial" w:hAnsi="Arial" w:cs="Arial"/>
              </w:rPr>
              <w:t>, F.S.</w:t>
            </w:r>
            <w:r w:rsidR="0032610E">
              <w:rPr>
                <w:rFonts w:ascii="Arial" w:hAnsi="Arial" w:cs="Arial"/>
              </w:rPr>
              <w:t>?</w:t>
            </w:r>
            <w:r w:rsidRPr="00E9123B">
              <w:rPr>
                <w:rFonts w:ascii="Arial" w:hAnsi="Arial" w:cs="Arial"/>
              </w:rPr>
              <w:t xml:space="preserve"> </w:t>
            </w:r>
          </w:p>
          <w:p w14:paraId="1BB0BAA5" w14:textId="77777777" w:rsidR="00787130" w:rsidRPr="00E9123B" w:rsidRDefault="00787130" w:rsidP="00787130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14:paraId="65F5130C" w14:textId="34F9DE07" w:rsidR="00787130" w:rsidRPr="00E9123B" w:rsidRDefault="00097B7D" w:rsidP="00787130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-164402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Yes</w:t>
            </w:r>
          </w:p>
        </w:tc>
        <w:tc>
          <w:tcPr>
            <w:tcW w:w="990" w:type="dxa"/>
          </w:tcPr>
          <w:p w14:paraId="05E89BAA" w14:textId="7F95FEC8" w:rsidR="00787130" w:rsidRPr="00E9123B" w:rsidRDefault="00097B7D" w:rsidP="00787130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2000531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130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87130" w:rsidRPr="00E9123B">
              <w:rPr>
                <w:rFonts w:ascii="Arial" w:hAnsi="Arial" w:cs="Arial"/>
              </w:rPr>
              <w:t>No</w:t>
            </w:r>
          </w:p>
        </w:tc>
        <w:tc>
          <w:tcPr>
            <w:tcW w:w="900" w:type="dxa"/>
          </w:tcPr>
          <w:p w14:paraId="3C4D1E84" w14:textId="6E8D9391" w:rsidR="00787130" w:rsidRPr="00E9123B" w:rsidRDefault="00097B7D" w:rsidP="007871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09126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48D" w:rsidRPr="00E9123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C248D" w:rsidRPr="00E9123B">
              <w:rPr>
                <w:rFonts w:ascii="Arial" w:hAnsi="Arial" w:cs="Arial"/>
              </w:rPr>
              <w:t>N/A</w:t>
            </w:r>
          </w:p>
        </w:tc>
      </w:tr>
    </w:tbl>
    <w:p w14:paraId="03594FAD" w14:textId="77777777" w:rsidR="00FC7EFF" w:rsidRPr="00E9123B" w:rsidRDefault="00FC7EFF" w:rsidP="007C2254">
      <w:pPr>
        <w:rPr>
          <w:rFonts w:ascii="Arial" w:hAnsi="Arial" w:cs="Arial"/>
          <w:szCs w:val="24"/>
        </w:rPr>
      </w:pPr>
    </w:p>
    <w:p w14:paraId="1452507B" w14:textId="441CEC99" w:rsidR="00FC7EFF" w:rsidRPr="00FA16DE" w:rsidRDefault="00321862" w:rsidP="007C2254">
      <w:pPr>
        <w:rPr>
          <w:rFonts w:ascii="Arial" w:hAnsi="Arial" w:cs="Arial"/>
          <w:szCs w:val="24"/>
        </w:rPr>
      </w:pPr>
      <w:r w:rsidRPr="00FA16DE">
        <w:rPr>
          <w:rFonts w:ascii="Arial" w:hAnsi="Arial" w:cs="Arial"/>
          <w:szCs w:val="24"/>
        </w:rPr>
        <w:t>Signature:</w:t>
      </w:r>
      <w:r w:rsidR="004E62B6">
        <w:rPr>
          <w:rFonts w:ascii="Arial" w:hAnsi="Arial" w:cs="Arial"/>
          <w:szCs w:val="24"/>
        </w:rPr>
        <w:t xml:space="preserve"> </w:t>
      </w:r>
      <w:r w:rsidRPr="00FA16DE">
        <w:rPr>
          <w:rFonts w:ascii="Arial" w:hAnsi="Arial" w:cs="Arial"/>
          <w:szCs w:val="24"/>
        </w:rPr>
        <w:t>_________________________</w:t>
      </w:r>
      <w:r w:rsidR="009375DE" w:rsidRPr="00FA16DE">
        <w:rPr>
          <w:rFonts w:ascii="Arial" w:hAnsi="Arial" w:cs="Arial"/>
          <w:szCs w:val="24"/>
        </w:rPr>
        <w:t>_</w:t>
      </w:r>
      <w:r w:rsidRPr="00FA16DE">
        <w:rPr>
          <w:rFonts w:ascii="Arial" w:hAnsi="Arial" w:cs="Arial"/>
          <w:szCs w:val="24"/>
        </w:rPr>
        <w:tab/>
      </w:r>
      <w:r w:rsidRPr="00FA16DE">
        <w:rPr>
          <w:rFonts w:ascii="Arial" w:hAnsi="Arial" w:cs="Arial"/>
          <w:szCs w:val="24"/>
        </w:rPr>
        <w:tab/>
      </w:r>
      <w:r w:rsidRPr="00FA16DE">
        <w:rPr>
          <w:rFonts w:ascii="Arial" w:hAnsi="Arial" w:cs="Arial"/>
          <w:szCs w:val="24"/>
        </w:rPr>
        <w:tab/>
        <w:t>Date: ___________</w:t>
      </w:r>
      <w:r w:rsidR="00FA16DE">
        <w:rPr>
          <w:rFonts w:ascii="Arial" w:hAnsi="Arial" w:cs="Arial"/>
          <w:szCs w:val="24"/>
        </w:rPr>
        <w:t>__</w:t>
      </w:r>
    </w:p>
    <w:p w14:paraId="34E62DBD" w14:textId="02F4BC9F" w:rsidR="00FC7EFF" w:rsidRPr="00FA16DE" w:rsidRDefault="00FC7EFF" w:rsidP="007C2254">
      <w:pPr>
        <w:rPr>
          <w:rFonts w:ascii="Arial" w:hAnsi="Arial" w:cs="Arial"/>
          <w:szCs w:val="24"/>
        </w:rPr>
      </w:pPr>
    </w:p>
    <w:p w14:paraId="757784DE" w14:textId="5144584D" w:rsidR="00E545E8" w:rsidRPr="00E545E8" w:rsidRDefault="008017EC" w:rsidP="00E545E8">
      <w:pPr>
        <w:tabs>
          <w:tab w:val="left" w:pos="5760"/>
        </w:tabs>
        <w:rPr>
          <w:rFonts w:ascii="Arial" w:hAnsi="Arial" w:cs="Arial"/>
          <w:szCs w:val="24"/>
        </w:rPr>
      </w:pPr>
      <w:r w:rsidRPr="00FA16DE">
        <w:rPr>
          <w:rFonts w:ascii="Arial" w:hAnsi="Arial" w:cs="Arial"/>
          <w:szCs w:val="24"/>
        </w:rPr>
        <w:t xml:space="preserve">Print </w:t>
      </w:r>
      <w:r w:rsidR="00C873B6" w:rsidRPr="00FA16DE">
        <w:rPr>
          <w:rFonts w:ascii="Arial" w:hAnsi="Arial" w:cs="Arial"/>
          <w:szCs w:val="24"/>
        </w:rPr>
        <w:t>Name:</w:t>
      </w:r>
      <w:r w:rsidR="004E62B6">
        <w:rPr>
          <w:rFonts w:ascii="Arial" w:hAnsi="Arial" w:cs="Arial"/>
          <w:szCs w:val="24"/>
        </w:rPr>
        <w:t xml:space="preserve"> </w:t>
      </w:r>
      <w:r w:rsidR="00FA16DE">
        <w:rPr>
          <w:rFonts w:ascii="Arial" w:hAnsi="Arial" w:cs="Arial"/>
          <w:szCs w:val="24"/>
        </w:rPr>
        <w:t>________________________</w:t>
      </w:r>
      <w:r w:rsidR="00340E9D">
        <w:rPr>
          <w:rFonts w:ascii="Arial" w:hAnsi="Arial" w:cs="Arial"/>
          <w:szCs w:val="24"/>
        </w:rPr>
        <w:t>_</w:t>
      </w:r>
    </w:p>
    <w:sectPr w:rsidR="00E545E8" w:rsidRPr="00E545E8">
      <w:headerReference w:type="default" r:id="rId10"/>
      <w:headerReference w:type="first" r:id="rId11"/>
      <w:footerReference w:type="first" r:id="rId12"/>
      <w:pgSz w:w="12240" w:h="15840" w:code="1"/>
      <w:pgMar w:top="1080" w:right="1325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B9686" w14:textId="77777777" w:rsidR="00400CF4" w:rsidRDefault="00400CF4">
      <w:r>
        <w:separator/>
      </w:r>
    </w:p>
  </w:endnote>
  <w:endnote w:type="continuationSeparator" w:id="0">
    <w:p w14:paraId="428743AD" w14:textId="77777777" w:rsidR="00400CF4" w:rsidRDefault="00400CF4">
      <w:r>
        <w:continuationSeparator/>
      </w:r>
    </w:p>
  </w:endnote>
  <w:endnote w:type="continuationNotice" w:id="1">
    <w:p w14:paraId="5137447E" w14:textId="77777777" w:rsidR="00400CF4" w:rsidRDefault="00400C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PCL6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394E" w14:textId="480B2B86" w:rsidR="00D10661" w:rsidRDefault="00BB1027" w:rsidP="00D10661">
    <w:pPr>
      <w:pStyle w:val="Heading1"/>
      <w:jc w:val="right"/>
      <w:rPr>
        <w:i/>
        <w:iCs/>
        <w:sz w:val="18"/>
      </w:rPr>
    </w:pPr>
    <w:r>
      <w:rPr>
        <w:i/>
        <w:iCs/>
        <w:noProof/>
        <w:sz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4068D4D" wp14:editId="3A67A68E">
              <wp:simplePos x="0" y="0"/>
              <wp:positionH relativeFrom="column">
                <wp:posOffset>-264160</wp:posOffset>
              </wp:positionH>
              <wp:positionV relativeFrom="paragraph">
                <wp:posOffset>1060450</wp:posOffset>
              </wp:positionV>
              <wp:extent cx="64008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a14="http://schemas.microsoft.com/office/drawing/2010/main" xmlns:arto="http://schemas.microsoft.com/office/word/2006/arto">
          <w:pict w14:anchorId="0F0E3E40">
            <v:line id="Straight Connector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from="-20.8pt,83.5pt" to="483.2pt,83.5pt" w14:anchorId="7B40D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">
              <v:stroke joinstyle="miter"/>
            </v:line>
          </w:pict>
        </mc:Fallback>
      </mc:AlternateContent>
    </w:r>
    <w:r w:rsidR="00D10661">
      <w:rPr>
        <w:i/>
        <w:iCs/>
        <w:sz w:val="18"/>
      </w:rPr>
      <w:t>OPA</w:t>
    </w:r>
    <w:r w:rsidR="00214962">
      <w:rPr>
        <w:i/>
        <w:iCs/>
        <w:sz w:val="18"/>
      </w:rPr>
      <w:t>-</w:t>
    </w:r>
    <w:r w:rsidR="00D10661">
      <w:rPr>
        <w:i/>
        <w:iCs/>
        <w:sz w:val="18"/>
      </w:rPr>
      <w:t>1</w:t>
    </w:r>
  </w:p>
  <w:p w14:paraId="23376B31" w14:textId="7F9B5F6A" w:rsidR="00D10661" w:rsidRDefault="00D10661" w:rsidP="00D10661">
    <w:pPr>
      <w:pStyle w:val="Heading1"/>
      <w:jc w:val="right"/>
      <w:rPr>
        <w:i/>
        <w:iCs/>
        <w:sz w:val="18"/>
      </w:rPr>
    </w:pPr>
    <w:r>
      <w:rPr>
        <w:i/>
        <w:iCs/>
        <w:sz w:val="18"/>
      </w:rPr>
      <w:t>63F-15</w:t>
    </w:r>
    <w:r w:rsidR="00097B7D">
      <w:rPr>
        <w:i/>
        <w:iCs/>
        <w:sz w:val="18"/>
      </w:rPr>
      <w:t>.001</w:t>
    </w:r>
    <w:r>
      <w:rPr>
        <w:i/>
        <w:iCs/>
        <w:sz w:val="18"/>
      </w:rPr>
      <w:t xml:space="preserve">, F.A.C.   </w:t>
    </w:r>
  </w:p>
  <w:p w14:paraId="3316B9F8" w14:textId="1249D948" w:rsidR="008D1E24" w:rsidRDefault="00D10661" w:rsidP="00D10661">
    <w:pPr>
      <w:pStyle w:val="Heading1"/>
      <w:jc w:val="right"/>
      <w:rPr>
        <w:b w:val="0"/>
      </w:rPr>
    </w:pPr>
    <w:r>
      <w:rPr>
        <w:i/>
        <w:iCs/>
        <w:sz w:val="18"/>
      </w:rPr>
      <w:t>August 2023</w:t>
    </w:r>
    <w:r w:rsidR="008D1E24">
      <w:rPr>
        <w:i/>
        <w:iCs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FFBE4" w14:textId="77777777" w:rsidR="00400CF4" w:rsidRDefault="00400CF4">
      <w:r>
        <w:separator/>
      </w:r>
    </w:p>
  </w:footnote>
  <w:footnote w:type="continuationSeparator" w:id="0">
    <w:p w14:paraId="2BE186B5" w14:textId="77777777" w:rsidR="00400CF4" w:rsidRDefault="00400CF4">
      <w:r>
        <w:continuationSeparator/>
      </w:r>
    </w:p>
  </w:footnote>
  <w:footnote w:type="continuationNotice" w:id="1">
    <w:p w14:paraId="50949DF5" w14:textId="77777777" w:rsidR="00400CF4" w:rsidRDefault="00400C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FC670" w14:textId="77777777" w:rsidR="008D1E24" w:rsidRDefault="008D1E24">
    <w:pPr>
      <w:pStyle w:val="Heading3"/>
      <w:framePr w:w="0" w:hRule="auto" w:hSpace="0" w:wrap="auto" w:vAnchor="margin" w:hAnchor="text" w:xAlign="left" w:yAlign="inline"/>
    </w:pPr>
    <w:r>
      <w:t xml:space="preserve">                 </w:t>
    </w:r>
  </w:p>
  <w:p w14:paraId="139C6359" w14:textId="77777777" w:rsidR="008D1E24" w:rsidRDefault="008D1E24">
    <w:pPr>
      <w:ind w:right="-240"/>
      <w:rPr>
        <w:rFonts w:ascii="CG Times (PCL6)" w:hAnsi="CG Times (PCL6)"/>
        <w:b/>
        <w:bCs/>
      </w:rPr>
    </w:pPr>
    <w:r>
      <w:t xml:space="preserve">                </w:t>
    </w:r>
  </w:p>
  <w:p w14:paraId="719C0AB2" w14:textId="77777777" w:rsidR="008D1E24" w:rsidRDefault="008D1E24">
    <w:pPr>
      <w:pStyle w:val="Header"/>
    </w:pPr>
    <w: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9C1F" w14:textId="70EAD81D" w:rsidR="008D1E24" w:rsidRDefault="008D1E24">
    <w:pPr>
      <w:pStyle w:val="Heading1"/>
      <w:framePr w:w="7927" w:wrap="auto" w:vAnchor="page" w:hAnchor="page" w:x="2461" w:y="991"/>
      <w:jc w:val="left"/>
      <w:rPr>
        <w:rFonts w:ascii="CG Times" w:hAnsi="CG Times"/>
        <w:sz w:val="28"/>
      </w:rPr>
    </w:pPr>
    <w:r>
      <w:rPr>
        <w:rFonts w:ascii="CG Times" w:hAnsi="CG Times"/>
        <w:sz w:val="28"/>
      </w:rPr>
      <w:t xml:space="preserve"> </w:t>
    </w:r>
  </w:p>
  <w:p w14:paraId="00D71227" w14:textId="77777777" w:rsidR="008D1E24" w:rsidRDefault="00A4527E">
    <w:pPr>
      <w:pStyle w:val="Heading1"/>
      <w:framePr w:w="7927" w:wrap="auto" w:vAnchor="page" w:hAnchor="page" w:x="2461" w:y="991"/>
      <w:jc w:val="left"/>
      <w:rPr>
        <w:sz w:val="32"/>
      </w:rPr>
    </w:pPr>
    <w:r>
      <w:rPr>
        <w:rFonts w:ascii="CG Times" w:hAnsi="CG Times"/>
        <w:sz w:val="32"/>
      </w:rPr>
      <w:t xml:space="preserve">FLORIDA </w:t>
    </w:r>
    <w:r w:rsidR="008D1E24">
      <w:rPr>
        <w:rFonts w:ascii="CG Times" w:hAnsi="CG Times"/>
        <w:sz w:val="32"/>
      </w:rPr>
      <w:t>DEPARTMENT OF JUVENILE JUSTICE</w:t>
    </w:r>
    <w:r w:rsidR="008D1E24">
      <w:rPr>
        <w:sz w:val="32"/>
      </w:rPr>
      <w:t xml:space="preserve"> </w:t>
    </w:r>
  </w:p>
  <w:p w14:paraId="55E0212F" w14:textId="77777777" w:rsidR="008D1E24" w:rsidRDefault="003C55AF">
    <w:pPr>
      <w:pStyle w:val="Heading3"/>
      <w:framePr w:w="0" w:hRule="auto" w:hSpace="0" w:wrap="auto" w:vAnchor="margin" w:hAnchor="text" w:xAlign="left" w:yAlign="inline"/>
      <w:ind w:left="1320"/>
      <w:jc w:val="left"/>
      <w:rPr>
        <w:rFonts w:ascii="Times New Roman" w:hAnsi="Times New Roman"/>
        <w:caps/>
      </w:rPr>
    </w:pPr>
    <w:r>
      <w:rPr>
        <w:rFonts w:ascii="Times New Roman" w:hAnsi="Times New Roman"/>
        <w:caps/>
        <w:noProof/>
      </w:rPr>
      <w:drawing>
        <wp:anchor distT="0" distB="0" distL="114300" distR="114300" simplePos="0" relativeHeight="251657728" behindDoc="1" locked="0" layoutInCell="1" allowOverlap="1" wp14:anchorId="6279017B" wp14:editId="573AA7C5">
          <wp:simplePos x="0" y="0"/>
          <wp:positionH relativeFrom="column">
            <wp:posOffset>-485775</wp:posOffset>
          </wp:positionH>
          <wp:positionV relativeFrom="page">
            <wp:posOffset>368935</wp:posOffset>
          </wp:positionV>
          <wp:extent cx="886088" cy="1070689"/>
          <wp:effectExtent l="0" t="0" r="9525" b="0"/>
          <wp:wrapNone/>
          <wp:docPr id="4" name="Picture 4" descr="Shape, arr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hape, arrow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088" cy="10706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65D8B4" w14:textId="77777777" w:rsidR="008D1E24" w:rsidRDefault="008D1E24">
    <w:pPr>
      <w:pStyle w:val="Heading2"/>
      <w:jc w:val="both"/>
      <w:rPr>
        <w:rFonts w:ascii="Arial" w:hAnsi="Arial" w:cs="Arial"/>
        <w:sz w:val="22"/>
      </w:rPr>
    </w:pPr>
  </w:p>
  <w:p w14:paraId="68371B0C" w14:textId="77777777" w:rsidR="008D1E24" w:rsidRDefault="008D1E24">
    <w:pPr>
      <w:pStyle w:val="Footer"/>
      <w:tabs>
        <w:tab w:val="clear" w:pos="4320"/>
        <w:tab w:val="clear" w:pos="8640"/>
        <w:tab w:val="right" w:pos="9720"/>
      </w:tabs>
      <w:ind w:left="840"/>
      <w:rPr>
        <w:sz w:val="16"/>
      </w:rPr>
    </w:pPr>
  </w:p>
  <w:p w14:paraId="25159B44" w14:textId="77777777" w:rsidR="008D1E24" w:rsidRDefault="008D1E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>
      <v:stroke weight="1.5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57"/>
    <w:rsid w:val="00001260"/>
    <w:rsid w:val="00002076"/>
    <w:rsid w:val="00003FF3"/>
    <w:rsid w:val="000042AD"/>
    <w:rsid w:val="000043AB"/>
    <w:rsid w:val="000047B8"/>
    <w:rsid w:val="0000707E"/>
    <w:rsid w:val="000106AB"/>
    <w:rsid w:val="00013E21"/>
    <w:rsid w:val="00022661"/>
    <w:rsid w:val="000508B3"/>
    <w:rsid w:val="00050D7A"/>
    <w:rsid w:val="0005487A"/>
    <w:rsid w:val="00056803"/>
    <w:rsid w:val="00060EC2"/>
    <w:rsid w:val="00081BF3"/>
    <w:rsid w:val="00081DE0"/>
    <w:rsid w:val="000820AE"/>
    <w:rsid w:val="00091FE0"/>
    <w:rsid w:val="00097B7D"/>
    <w:rsid w:val="000B17F7"/>
    <w:rsid w:val="000C58FF"/>
    <w:rsid w:val="000C7EC6"/>
    <w:rsid w:val="000D3B4E"/>
    <w:rsid w:val="000D584D"/>
    <w:rsid w:val="000E194D"/>
    <w:rsid w:val="000E4A1F"/>
    <w:rsid w:val="000E7C9E"/>
    <w:rsid w:val="000F1DDD"/>
    <w:rsid w:val="000F492E"/>
    <w:rsid w:val="000F59E5"/>
    <w:rsid w:val="001001AF"/>
    <w:rsid w:val="00104F1F"/>
    <w:rsid w:val="00106EF4"/>
    <w:rsid w:val="00116E50"/>
    <w:rsid w:val="00116F73"/>
    <w:rsid w:val="001175DF"/>
    <w:rsid w:val="00122AFB"/>
    <w:rsid w:val="00126614"/>
    <w:rsid w:val="0012718C"/>
    <w:rsid w:val="001324D4"/>
    <w:rsid w:val="0013534B"/>
    <w:rsid w:val="0015431F"/>
    <w:rsid w:val="001549F7"/>
    <w:rsid w:val="00157C16"/>
    <w:rsid w:val="001602BE"/>
    <w:rsid w:val="001664D6"/>
    <w:rsid w:val="00171DBC"/>
    <w:rsid w:val="00176D9D"/>
    <w:rsid w:val="0018411C"/>
    <w:rsid w:val="00184B03"/>
    <w:rsid w:val="00192FBB"/>
    <w:rsid w:val="00193E76"/>
    <w:rsid w:val="001B3041"/>
    <w:rsid w:val="001D1A31"/>
    <w:rsid w:val="001E384A"/>
    <w:rsid w:val="001E792A"/>
    <w:rsid w:val="001F30BF"/>
    <w:rsid w:val="001F6F78"/>
    <w:rsid w:val="00201BE3"/>
    <w:rsid w:val="002107B0"/>
    <w:rsid w:val="0021181B"/>
    <w:rsid w:val="00214962"/>
    <w:rsid w:val="0022607D"/>
    <w:rsid w:val="00230102"/>
    <w:rsid w:val="00252AD3"/>
    <w:rsid w:val="00256D31"/>
    <w:rsid w:val="0026240D"/>
    <w:rsid w:val="0026359B"/>
    <w:rsid w:val="002771AB"/>
    <w:rsid w:val="002925EB"/>
    <w:rsid w:val="00294ECC"/>
    <w:rsid w:val="002A1A88"/>
    <w:rsid w:val="002A2A18"/>
    <w:rsid w:val="002A713E"/>
    <w:rsid w:val="002A7355"/>
    <w:rsid w:val="002B265A"/>
    <w:rsid w:val="002C385C"/>
    <w:rsid w:val="002C4A95"/>
    <w:rsid w:val="002E1469"/>
    <w:rsid w:val="002E62C4"/>
    <w:rsid w:val="002F0099"/>
    <w:rsid w:val="002F21CE"/>
    <w:rsid w:val="00321201"/>
    <w:rsid w:val="00321862"/>
    <w:rsid w:val="00325EC8"/>
    <w:rsid w:val="0032610E"/>
    <w:rsid w:val="00326B29"/>
    <w:rsid w:val="003305C1"/>
    <w:rsid w:val="003330E8"/>
    <w:rsid w:val="00340E9D"/>
    <w:rsid w:val="003411CD"/>
    <w:rsid w:val="003435D4"/>
    <w:rsid w:val="00344605"/>
    <w:rsid w:val="003666B3"/>
    <w:rsid w:val="0038368B"/>
    <w:rsid w:val="003A1903"/>
    <w:rsid w:val="003A396A"/>
    <w:rsid w:val="003A5C97"/>
    <w:rsid w:val="003B7094"/>
    <w:rsid w:val="003C55AF"/>
    <w:rsid w:val="003C712F"/>
    <w:rsid w:val="003D240B"/>
    <w:rsid w:val="003D2503"/>
    <w:rsid w:val="003D7F15"/>
    <w:rsid w:val="003E3C01"/>
    <w:rsid w:val="003F0253"/>
    <w:rsid w:val="003F086B"/>
    <w:rsid w:val="003F1832"/>
    <w:rsid w:val="003F7496"/>
    <w:rsid w:val="00400CF4"/>
    <w:rsid w:val="004105FD"/>
    <w:rsid w:val="00416621"/>
    <w:rsid w:val="0043425E"/>
    <w:rsid w:val="004347C3"/>
    <w:rsid w:val="00436360"/>
    <w:rsid w:val="00442545"/>
    <w:rsid w:val="00446EAD"/>
    <w:rsid w:val="00451F62"/>
    <w:rsid w:val="004641A6"/>
    <w:rsid w:val="00467CFD"/>
    <w:rsid w:val="00474D0C"/>
    <w:rsid w:val="0048319B"/>
    <w:rsid w:val="00484AA7"/>
    <w:rsid w:val="004851F4"/>
    <w:rsid w:val="004908CC"/>
    <w:rsid w:val="00497BCC"/>
    <w:rsid w:val="004A14F3"/>
    <w:rsid w:val="004A5FB7"/>
    <w:rsid w:val="004C0035"/>
    <w:rsid w:val="004C4149"/>
    <w:rsid w:val="004D5EA2"/>
    <w:rsid w:val="004E0BC7"/>
    <w:rsid w:val="004E62B6"/>
    <w:rsid w:val="004F7D1E"/>
    <w:rsid w:val="00514007"/>
    <w:rsid w:val="0051521A"/>
    <w:rsid w:val="00520B61"/>
    <w:rsid w:val="00527AEB"/>
    <w:rsid w:val="0053074C"/>
    <w:rsid w:val="00537943"/>
    <w:rsid w:val="00564937"/>
    <w:rsid w:val="00564DA1"/>
    <w:rsid w:val="005667FD"/>
    <w:rsid w:val="005834A7"/>
    <w:rsid w:val="00587BA8"/>
    <w:rsid w:val="005975E9"/>
    <w:rsid w:val="005A2D03"/>
    <w:rsid w:val="005A49CE"/>
    <w:rsid w:val="005A675B"/>
    <w:rsid w:val="005A6BFB"/>
    <w:rsid w:val="005B4A85"/>
    <w:rsid w:val="005B637A"/>
    <w:rsid w:val="005B7614"/>
    <w:rsid w:val="005D1521"/>
    <w:rsid w:val="005D4B84"/>
    <w:rsid w:val="005D65CC"/>
    <w:rsid w:val="005E017D"/>
    <w:rsid w:val="005E38B5"/>
    <w:rsid w:val="005F4F50"/>
    <w:rsid w:val="006008EC"/>
    <w:rsid w:val="00602763"/>
    <w:rsid w:val="006155E4"/>
    <w:rsid w:val="00622DC7"/>
    <w:rsid w:val="0062746B"/>
    <w:rsid w:val="00646702"/>
    <w:rsid w:val="0066280B"/>
    <w:rsid w:val="00671850"/>
    <w:rsid w:val="00673E33"/>
    <w:rsid w:val="006761C4"/>
    <w:rsid w:val="00680127"/>
    <w:rsid w:val="00681BE9"/>
    <w:rsid w:val="0068745C"/>
    <w:rsid w:val="00691B08"/>
    <w:rsid w:val="00691FC8"/>
    <w:rsid w:val="00692584"/>
    <w:rsid w:val="006A06DE"/>
    <w:rsid w:val="006B2F10"/>
    <w:rsid w:val="006B421A"/>
    <w:rsid w:val="006B56B7"/>
    <w:rsid w:val="006B5B31"/>
    <w:rsid w:val="006C4C76"/>
    <w:rsid w:val="006D1FAF"/>
    <w:rsid w:val="006D57CD"/>
    <w:rsid w:val="006E02A1"/>
    <w:rsid w:val="006F0BB0"/>
    <w:rsid w:val="006F4759"/>
    <w:rsid w:val="00702C12"/>
    <w:rsid w:val="007214FE"/>
    <w:rsid w:val="00725E08"/>
    <w:rsid w:val="0072799F"/>
    <w:rsid w:val="00732DFB"/>
    <w:rsid w:val="00737473"/>
    <w:rsid w:val="00744400"/>
    <w:rsid w:val="007602BD"/>
    <w:rsid w:val="00764B6D"/>
    <w:rsid w:val="00765330"/>
    <w:rsid w:val="00766768"/>
    <w:rsid w:val="007774BC"/>
    <w:rsid w:val="00780B48"/>
    <w:rsid w:val="00782DF6"/>
    <w:rsid w:val="00783EA5"/>
    <w:rsid w:val="00783F1D"/>
    <w:rsid w:val="00787130"/>
    <w:rsid w:val="0079236E"/>
    <w:rsid w:val="007969CB"/>
    <w:rsid w:val="007A48A9"/>
    <w:rsid w:val="007B0373"/>
    <w:rsid w:val="007B17D8"/>
    <w:rsid w:val="007C2254"/>
    <w:rsid w:val="007C6C54"/>
    <w:rsid w:val="007D519B"/>
    <w:rsid w:val="007E77DD"/>
    <w:rsid w:val="007F30F1"/>
    <w:rsid w:val="0080061B"/>
    <w:rsid w:val="0080125E"/>
    <w:rsid w:val="008017EC"/>
    <w:rsid w:val="00804DB7"/>
    <w:rsid w:val="00810433"/>
    <w:rsid w:val="0081134E"/>
    <w:rsid w:val="008176BF"/>
    <w:rsid w:val="00823BDF"/>
    <w:rsid w:val="00830498"/>
    <w:rsid w:val="00831C2B"/>
    <w:rsid w:val="0083484F"/>
    <w:rsid w:val="00841A31"/>
    <w:rsid w:val="00845AB5"/>
    <w:rsid w:val="00847EE6"/>
    <w:rsid w:val="0085315E"/>
    <w:rsid w:val="00857517"/>
    <w:rsid w:val="00870167"/>
    <w:rsid w:val="00871899"/>
    <w:rsid w:val="008718B6"/>
    <w:rsid w:val="008813A6"/>
    <w:rsid w:val="00885EA0"/>
    <w:rsid w:val="00887C4E"/>
    <w:rsid w:val="00897F3C"/>
    <w:rsid w:val="008B5A31"/>
    <w:rsid w:val="008C0962"/>
    <w:rsid w:val="008C248D"/>
    <w:rsid w:val="008C5640"/>
    <w:rsid w:val="008C5C68"/>
    <w:rsid w:val="008D1E24"/>
    <w:rsid w:val="008E0175"/>
    <w:rsid w:val="008E1A42"/>
    <w:rsid w:val="008E29EA"/>
    <w:rsid w:val="008E2D4E"/>
    <w:rsid w:val="008F2BEE"/>
    <w:rsid w:val="00902494"/>
    <w:rsid w:val="00905882"/>
    <w:rsid w:val="00915719"/>
    <w:rsid w:val="00925936"/>
    <w:rsid w:val="00926B86"/>
    <w:rsid w:val="009375DE"/>
    <w:rsid w:val="00941673"/>
    <w:rsid w:val="009445CE"/>
    <w:rsid w:val="00945931"/>
    <w:rsid w:val="00957DC5"/>
    <w:rsid w:val="0096071F"/>
    <w:rsid w:val="00964490"/>
    <w:rsid w:val="009657CB"/>
    <w:rsid w:val="00965A35"/>
    <w:rsid w:val="00967292"/>
    <w:rsid w:val="00967AB0"/>
    <w:rsid w:val="0097048A"/>
    <w:rsid w:val="00982901"/>
    <w:rsid w:val="00985734"/>
    <w:rsid w:val="00987B0E"/>
    <w:rsid w:val="0099161A"/>
    <w:rsid w:val="009A66CB"/>
    <w:rsid w:val="009B015E"/>
    <w:rsid w:val="009B1225"/>
    <w:rsid w:val="009B17C5"/>
    <w:rsid w:val="009D0C1C"/>
    <w:rsid w:val="009D1D01"/>
    <w:rsid w:val="009E2897"/>
    <w:rsid w:val="009E6E61"/>
    <w:rsid w:val="00A0205F"/>
    <w:rsid w:val="00A13F2D"/>
    <w:rsid w:val="00A13FD2"/>
    <w:rsid w:val="00A14B53"/>
    <w:rsid w:val="00A158B1"/>
    <w:rsid w:val="00A23567"/>
    <w:rsid w:val="00A26F97"/>
    <w:rsid w:val="00A27584"/>
    <w:rsid w:val="00A32B72"/>
    <w:rsid w:val="00A3673A"/>
    <w:rsid w:val="00A41E93"/>
    <w:rsid w:val="00A4527E"/>
    <w:rsid w:val="00A5362C"/>
    <w:rsid w:val="00A67859"/>
    <w:rsid w:val="00A67B0E"/>
    <w:rsid w:val="00A67C8A"/>
    <w:rsid w:val="00A718C3"/>
    <w:rsid w:val="00A72CA4"/>
    <w:rsid w:val="00A7582D"/>
    <w:rsid w:val="00A95B93"/>
    <w:rsid w:val="00A9652E"/>
    <w:rsid w:val="00A96757"/>
    <w:rsid w:val="00AA0F7D"/>
    <w:rsid w:val="00AA7F75"/>
    <w:rsid w:val="00AB395E"/>
    <w:rsid w:val="00AB4555"/>
    <w:rsid w:val="00AB5741"/>
    <w:rsid w:val="00AB7FF9"/>
    <w:rsid w:val="00AC06C9"/>
    <w:rsid w:val="00AC5165"/>
    <w:rsid w:val="00AC5F7C"/>
    <w:rsid w:val="00AD637A"/>
    <w:rsid w:val="00AD7167"/>
    <w:rsid w:val="00AE05CF"/>
    <w:rsid w:val="00AE0961"/>
    <w:rsid w:val="00AE2464"/>
    <w:rsid w:val="00AE72C1"/>
    <w:rsid w:val="00AF0811"/>
    <w:rsid w:val="00AF4140"/>
    <w:rsid w:val="00AF4A6E"/>
    <w:rsid w:val="00AF567A"/>
    <w:rsid w:val="00AF6E20"/>
    <w:rsid w:val="00B02291"/>
    <w:rsid w:val="00B043CD"/>
    <w:rsid w:val="00B06645"/>
    <w:rsid w:val="00B1525B"/>
    <w:rsid w:val="00B15B7C"/>
    <w:rsid w:val="00B246FF"/>
    <w:rsid w:val="00B32CD1"/>
    <w:rsid w:val="00B342C4"/>
    <w:rsid w:val="00B4178A"/>
    <w:rsid w:val="00B43FC6"/>
    <w:rsid w:val="00B44249"/>
    <w:rsid w:val="00B45FC1"/>
    <w:rsid w:val="00B515C3"/>
    <w:rsid w:val="00B5346D"/>
    <w:rsid w:val="00B57127"/>
    <w:rsid w:val="00B67750"/>
    <w:rsid w:val="00B70B34"/>
    <w:rsid w:val="00B75878"/>
    <w:rsid w:val="00B84FE9"/>
    <w:rsid w:val="00B94142"/>
    <w:rsid w:val="00BA39CC"/>
    <w:rsid w:val="00BA4DAB"/>
    <w:rsid w:val="00BA6478"/>
    <w:rsid w:val="00BB1027"/>
    <w:rsid w:val="00BB5601"/>
    <w:rsid w:val="00BC4DB5"/>
    <w:rsid w:val="00BD4E51"/>
    <w:rsid w:val="00BD7B3F"/>
    <w:rsid w:val="00BE0203"/>
    <w:rsid w:val="00BE0289"/>
    <w:rsid w:val="00BE03B4"/>
    <w:rsid w:val="00BE0BAF"/>
    <w:rsid w:val="00BE31D4"/>
    <w:rsid w:val="00BE46A4"/>
    <w:rsid w:val="00BF03EE"/>
    <w:rsid w:val="00BF0FAF"/>
    <w:rsid w:val="00BF1EDB"/>
    <w:rsid w:val="00C030C7"/>
    <w:rsid w:val="00C0397B"/>
    <w:rsid w:val="00C05030"/>
    <w:rsid w:val="00C05936"/>
    <w:rsid w:val="00C1094B"/>
    <w:rsid w:val="00C11D4B"/>
    <w:rsid w:val="00C200FC"/>
    <w:rsid w:val="00C3116C"/>
    <w:rsid w:val="00C40DDF"/>
    <w:rsid w:val="00C47CE5"/>
    <w:rsid w:val="00C66BD1"/>
    <w:rsid w:val="00C66ED7"/>
    <w:rsid w:val="00C747A5"/>
    <w:rsid w:val="00C8688A"/>
    <w:rsid w:val="00C873B6"/>
    <w:rsid w:val="00C87C2A"/>
    <w:rsid w:val="00C87D4A"/>
    <w:rsid w:val="00C93DE6"/>
    <w:rsid w:val="00C975D4"/>
    <w:rsid w:val="00CA17BE"/>
    <w:rsid w:val="00CA1C67"/>
    <w:rsid w:val="00CA4B03"/>
    <w:rsid w:val="00CA568B"/>
    <w:rsid w:val="00CA63BC"/>
    <w:rsid w:val="00CA76D9"/>
    <w:rsid w:val="00CB4322"/>
    <w:rsid w:val="00CB658D"/>
    <w:rsid w:val="00CB7F4E"/>
    <w:rsid w:val="00CC4778"/>
    <w:rsid w:val="00CD7124"/>
    <w:rsid w:val="00CE02D5"/>
    <w:rsid w:val="00CF1B79"/>
    <w:rsid w:val="00CF2866"/>
    <w:rsid w:val="00CF2EDE"/>
    <w:rsid w:val="00CF4C95"/>
    <w:rsid w:val="00CF5478"/>
    <w:rsid w:val="00D01860"/>
    <w:rsid w:val="00D0764D"/>
    <w:rsid w:val="00D10661"/>
    <w:rsid w:val="00D17B06"/>
    <w:rsid w:val="00D17D19"/>
    <w:rsid w:val="00D23E58"/>
    <w:rsid w:val="00D2503D"/>
    <w:rsid w:val="00D2505F"/>
    <w:rsid w:val="00D25220"/>
    <w:rsid w:val="00D37C95"/>
    <w:rsid w:val="00D616D0"/>
    <w:rsid w:val="00D618ED"/>
    <w:rsid w:val="00D706E1"/>
    <w:rsid w:val="00D77849"/>
    <w:rsid w:val="00DA0AF2"/>
    <w:rsid w:val="00DB0C1F"/>
    <w:rsid w:val="00DB0C5B"/>
    <w:rsid w:val="00DC2502"/>
    <w:rsid w:val="00DC593A"/>
    <w:rsid w:val="00DC712D"/>
    <w:rsid w:val="00DD0376"/>
    <w:rsid w:val="00DD2064"/>
    <w:rsid w:val="00DE66AA"/>
    <w:rsid w:val="00DF48E9"/>
    <w:rsid w:val="00DF6D47"/>
    <w:rsid w:val="00E02BB5"/>
    <w:rsid w:val="00E13B5A"/>
    <w:rsid w:val="00E17895"/>
    <w:rsid w:val="00E17FE9"/>
    <w:rsid w:val="00E333D9"/>
    <w:rsid w:val="00E469AC"/>
    <w:rsid w:val="00E545E8"/>
    <w:rsid w:val="00E54B1B"/>
    <w:rsid w:val="00E650FC"/>
    <w:rsid w:val="00E6711A"/>
    <w:rsid w:val="00E70BB0"/>
    <w:rsid w:val="00E728DA"/>
    <w:rsid w:val="00E77CA4"/>
    <w:rsid w:val="00E8680C"/>
    <w:rsid w:val="00E8718C"/>
    <w:rsid w:val="00E9123B"/>
    <w:rsid w:val="00E92221"/>
    <w:rsid w:val="00E92F18"/>
    <w:rsid w:val="00E95051"/>
    <w:rsid w:val="00E96610"/>
    <w:rsid w:val="00EA1FFA"/>
    <w:rsid w:val="00EA5B14"/>
    <w:rsid w:val="00EC21CA"/>
    <w:rsid w:val="00ED20B9"/>
    <w:rsid w:val="00EE69C8"/>
    <w:rsid w:val="00EF068B"/>
    <w:rsid w:val="00EF21FF"/>
    <w:rsid w:val="00EF2F03"/>
    <w:rsid w:val="00EF4495"/>
    <w:rsid w:val="00EF4771"/>
    <w:rsid w:val="00F00494"/>
    <w:rsid w:val="00F041FE"/>
    <w:rsid w:val="00F12969"/>
    <w:rsid w:val="00F16824"/>
    <w:rsid w:val="00F20952"/>
    <w:rsid w:val="00F25A89"/>
    <w:rsid w:val="00F25D09"/>
    <w:rsid w:val="00F27159"/>
    <w:rsid w:val="00F511B3"/>
    <w:rsid w:val="00F53258"/>
    <w:rsid w:val="00F55908"/>
    <w:rsid w:val="00F55E21"/>
    <w:rsid w:val="00F55FB6"/>
    <w:rsid w:val="00F57072"/>
    <w:rsid w:val="00F65F2F"/>
    <w:rsid w:val="00F74629"/>
    <w:rsid w:val="00F7536D"/>
    <w:rsid w:val="00F76DDE"/>
    <w:rsid w:val="00F87954"/>
    <w:rsid w:val="00F91E95"/>
    <w:rsid w:val="00FA16DE"/>
    <w:rsid w:val="00FC36E0"/>
    <w:rsid w:val="00FC7DEC"/>
    <w:rsid w:val="00FC7EFF"/>
    <w:rsid w:val="00FE10FF"/>
    <w:rsid w:val="00FE6FAD"/>
    <w:rsid w:val="00FF43DF"/>
    <w:rsid w:val="00FF4756"/>
    <w:rsid w:val="00FF477D"/>
    <w:rsid w:val="27CDDF1E"/>
    <w:rsid w:val="2A9D6AC4"/>
    <w:rsid w:val="31D0D111"/>
    <w:rsid w:val="438D674F"/>
    <w:rsid w:val="4FDAD563"/>
    <w:rsid w:val="5F48EBBF"/>
    <w:rsid w:val="6D49879D"/>
    <w:rsid w:val="7AFDE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weight="1.5pt"/>
    </o:shapedefaults>
    <o:shapelayout v:ext="edit">
      <o:idmap v:ext="edit" data="2"/>
    </o:shapelayout>
  </w:shapeDefaults>
  <w:decimalSymbol w:val="."/>
  <w:listSeparator w:val=","/>
  <w14:docId w14:val="3EE8E1D8"/>
  <w15:chartTrackingRefBased/>
  <w15:docId w15:val="{1A8A8A2B-7654-44BE-8DB5-48057259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 (PCL6)" w:hAnsi="CG Times (PCL6)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framePr w:w="8353" w:h="1153" w:hSpace="180" w:wrap="around" w:vAnchor="text" w:hAnchor="page" w:x="3322" w:y="1"/>
      <w:jc w:val="center"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ind w:left="1440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rFonts w:ascii="CG Times" w:hAnsi="CG Times" w:cs="Arial"/>
      <w:i/>
      <w:iCs/>
      <w:sz w:val="2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cs="Arial"/>
      <w:b/>
      <w:szCs w:val="24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rFonts w:ascii="Arial" w:hAnsi="Arial" w:cs="Arial"/>
      <w:b/>
      <w:bCs/>
      <w:spacing w:val="40"/>
    </w:rPr>
  </w:style>
  <w:style w:type="character" w:customStyle="1" w:styleId="HeaderChar">
    <w:name w:val="Header Char"/>
    <w:link w:val="Header"/>
    <w:semiHidden/>
    <w:rsid w:val="00CA63BC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675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675B"/>
  </w:style>
  <w:style w:type="character" w:styleId="FootnoteReference">
    <w:name w:val="footnote reference"/>
    <w:basedOn w:val="DefaultParagraphFont"/>
    <w:uiPriority w:val="99"/>
    <w:semiHidden/>
    <w:unhideWhenUsed/>
    <w:rsid w:val="005A675B"/>
    <w:rPr>
      <w:vertAlign w:val="superscript"/>
    </w:rPr>
  </w:style>
  <w:style w:type="table" w:styleId="TableGrid">
    <w:name w:val="Table Grid"/>
    <w:basedOn w:val="TableNormal"/>
    <w:uiPriority w:val="59"/>
    <w:rsid w:val="000F5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AE0961"/>
    <w:rPr>
      <w:rFonts w:ascii="Arial" w:hAnsi="Arial" w:cs="Arial"/>
      <w:b/>
      <w:bCs/>
      <w:spacing w:val="40"/>
      <w:sz w:val="24"/>
    </w:rPr>
  </w:style>
  <w:style w:type="paragraph" w:styleId="Revision">
    <w:name w:val="Revision"/>
    <w:hidden/>
    <w:uiPriority w:val="99"/>
    <w:semiHidden/>
    <w:rsid w:val="002771A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djjlt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B867B949FAD419C98AEC0EFE01CAE" ma:contentTypeVersion="12" ma:contentTypeDescription="Create a new document." ma:contentTypeScope="" ma:versionID="bc8c59c47064e426c06ba321cec78f1d">
  <xsd:schema xmlns:xsd="http://www.w3.org/2001/XMLSchema" xmlns:xs="http://www.w3.org/2001/XMLSchema" xmlns:p="http://schemas.microsoft.com/office/2006/metadata/properties" xmlns:ns3="07ffe724-e675-4aa6-9bf6-b3454d50edd1" xmlns:ns4="c5b7a469-7c57-4ff3-ba0b-19694b38e107" targetNamespace="http://schemas.microsoft.com/office/2006/metadata/properties" ma:root="true" ma:fieldsID="8be8f5a7cdee14490c0d59ca0bd6b467" ns3:_="" ns4:_="">
    <xsd:import namespace="07ffe724-e675-4aa6-9bf6-b3454d50edd1"/>
    <xsd:import namespace="c5b7a469-7c57-4ff3-ba0b-19694b38e1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e724-e675-4aa6-9bf6-b3454d50e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b7a469-7c57-4ff3-ba0b-19694b38e1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7ffe724-e675-4aa6-9bf6-b3454d50edd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37573B-BDBA-4F46-A6C2-22882FA6F6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297A33-8E49-4813-9559-EE47D807E5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e724-e675-4aa6-9bf6-b3454d50edd1"/>
    <ds:schemaRef ds:uri="c5b7a469-7c57-4ff3-ba0b-19694b38e1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A93B91-D3F7-4DF4-94F0-18F5C516C809}">
  <ds:schemaRefs>
    <ds:schemaRef ds:uri="http://schemas.microsoft.com/office/2006/metadata/properties"/>
    <ds:schemaRef ds:uri="http://schemas.microsoft.com/office/infopath/2007/PartnerControls"/>
    <ds:schemaRef ds:uri="07ffe724-e675-4aa6-9bf6-b3454d50edd1"/>
  </ds:schemaRefs>
</ds:datastoreItem>
</file>

<file path=customXml/itemProps4.xml><?xml version="1.0" encoding="utf-8"?>
<ds:datastoreItem xmlns:ds="http://schemas.openxmlformats.org/officeDocument/2006/customXml" ds:itemID="{C9B98A59-ED9F-4FAD-8A0B-BBB99B9CDB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djjltr</Template>
  <TotalTime>2</TotalTime>
  <Pages>1</Pages>
  <Words>226</Words>
  <Characters>1505</Characters>
  <Application>Microsoft Office Word</Application>
  <DocSecurity>0</DocSecurity>
  <Lines>12</Lines>
  <Paragraphs>3</Paragraphs>
  <ScaleCrop>false</ScaleCrop>
  <Company>DJJ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DEPARTMENT OF JUVENILE JUSTICE</dc:title>
  <dc:subject/>
  <dc:creator>Kerce, Sam</dc:creator>
  <cp:keywords/>
  <cp:lastModifiedBy>Milla, John</cp:lastModifiedBy>
  <cp:revision>3</cp:revision>
  <cp:lastPrinted>2023-02-09T01:42:00Z</cp:lastPrinted>
  <dcterms:created xsi:type="dcterms:W3CDTF">2023-08-22T13:58:00Z</dcterms:created>
  <dcterms:modified xsi:type="dcterms:W3CDTF">2023-11-16T21:28:00Z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5709ff1d-8efe-409b-907f-665f85ec8704</vt:lpwstr>
  </property>
  <property fmtid="{D5CDD505-2E9C-101B-9397-08002B2CF9AE}" pid="3" name="ContentTypeId">
    <vt:lpwstr>0x01010000BB867B949FAD419C98AEC0EFE01CAE</vt:lpwstr>
  </property>
</Properties>
</file>