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586" w:rsidRPr="008615BD" w:rsidRDefault="007D3586" w:rsidP="003D0438">
      <w:pPr>
        <w:pStyle w:val="Heading1"/>
      </w:pPr>
      <w:r w:rsidRPr="008615BD">
        <w:t>A</w:t>
      </w:r>
      <w:r w:rsidR="00707070" w:rsidRPr="008615BD">
        <w:t>quatic Habitat Characterization</w:t>
      </w:r>
    </w:p>
    <w:p w:rsidR="007D3586" w:rsidRPr="008615BD" w:rsidRDefault="007D3586">
      <w:r w:rsidRPr="008615BD">
        <w:t>See also the following sections:</w:t>
      </w:r>
    </w:p>
    <w:p w:rsidR="007D3586" w:rsidRPr="008615BD" w:rsidRDefault="007D3586">
      <w:pPr>
        <w:pStyle w:val="Heading6"/>
      </w:pPr>
      <w:r w:rsidRPr="008615BD">
        <w:t>FA 1000 Administrative Procedures</w:t>
      </w:r>
    </w:p>
    <w:p w:rsidR="007D3586" w:rsidRPr="008615BD" w:rsidRDefault="007D3586">
      <w:pPr>
        <w:pStyle w:val="Heading6"/>
      </w:pPr>
      <w:r w:rsidRPr="008615BD">
        <w:t>FC 1000 Cleaning/Decontamination Procedures</w:t>
      </w:r>
    </w:p>
    <w:p w:rsidR="007D3586" w:rsidRPr="008615BD" w:rsidRDefault="007D3586">
      <w:pPr>
        <w:pStyle w:val="Heading6"/>
      </w:pPr>
      <w:r w:rsidRPr="008615BD">
        <w:t>FD 1000Documentation Procedures</w:t>
      </w:r>
    </w:p>
    <w:p w:rsidR="007D3586" w:rsidRPr="008615BD" w:rsidRDefault="007D3586">
      <w:pPr>
        <w:pStyle w:val="Heading6"/>
      </w:pPr>
      <w:r w:rsidRPr="008615BD">
        <w:t>FM 1000 Field Planning and Mobilization</w:t>
      </w:r>
    </w:p>
    <w:p w:rsidR="007D3586" w:rsidRPr="008615BD" w:rsidRDefault="007D3586">
      <w:pPr>
        <w:pStyle w:val="Heading6"/>
      </w:pPr>
      <w:r w:rsidRPr="008615BD">
        <w:t>FQ 1000 Field Quality Control Requirements</w:t>
      </w:r>
    </w:p>
    <w:p w:rsidR="007D3586" w:rsidRPr="008615BD" w:rsidRDefault="007D3586">
      <w:pPr>
        <w:pStyle w:val="Heading6"/>
      </w:pPr>
      <w:r w:rsidRPr="008615BD">
        <w:t>FS 1000 General Sampling Procedures</w:t>
      </w:r>
    </w:p>
    <w:p w:rsidR="007D3586" w:rsidRPr="008615BD" w:rsidRDefault="007D3586">
      <w:pPr>
        <w:pStyle w:val="Heading6"/>
      </w:pPr>
      <w:r w:rsidRPr="008615BD">
        <w:t>FT 1000 General Field Testing and Measurement</w:t>
      </w:r>
    </w:p>
    <w:p w:rsidR="007D3586" w:rsidRPr="008615BD" w:rsidRDefault="007D3586">
      <w:pPr>
        <w:pStyle w:val="Heading6"/>
      </w:pPr>
      <w:r w:rsidRPr="008615BD">
        <w:t>LD 7000 Documentation of Biological Laboratory Procedures</w:t>
      </w:r>
    </w:p>
    <w:p w:rsidR="007D3586" w:rsidRPr="008615BD" w:rsidRDefault="007D3586">
      <w:pPr>
        <w:pStyle w:val="Heading6"/>
      </w:pPr>
      <w:r w:rsidRPr="008615BD">
        <w:t>LQ 7000 Quality Control for Biological Community Analysis</w:t>
      </w:r>
    </w:p>
    <w:p w:rsidR="007D3586" w:rsidRPr="008615BD" w:rsidRDefault="007D3586">
      <w:pPr>
        <w:pStyle w:val="Heading6"/>
      </w:pPr>
      <w:r w:rsidRPr="008615BD">
        <w:t>LT 7000 Determination of Biological Indices</w:t>
      </w:r>
    </w:p>
    <w:p w:rsidR="007D3586" w:rsidRPr="008615BD" w:rsidRDefault="007D3586">
      <w:pPr>
        <w:pStyle w:val="Heading5"/>
      </w:pPr>
      <w:r w:rsidRPr="008615BD">
        <w:rPr>
          <w:smallCaps/>
        </w:rPr>
        <w:t>Introduction and Scope</w:t>
      </w:r>
      <w:r w:rsidRPr="008615BD">
        <w:t xml:space="preserve">:  The purpose behind habitat assessment is to collect key physical data components that can assist in interpreting biological community results.  For </w:t>
      </w:r>
      <w:r w:rsidRPr="008615BD">
        <w:rPr>
          <w:rFonts w:cs="Arial"/>
          <w:color w:val="000000"/>
        </w:rPr>
        <w:t>example, if biological community health is impaired in a water body, is habitat disturbance or water quality degradation responsible?</w:t>
      </w:r>
    </w:p>
    <w:p w:rsidR="007D3586" w:rsidRPr="008615BD" w:rsidRDefault="007D3586">
      <w:pPr>
        <w:pStyle w:val="Heading4"/>
      </w:pPr>
      <w:r w:rsidRPr="008615BD">
        <w:t>Physical/Chemical Characterization</w:t>
      </w:r>
    </w:p>
    <w:p w:rsidR="007D3586" w:rsidRPr="008615BD" w:rsidRDefault="007D3586">
      <w:r w:rsidRPr="008615BD">
        <w:t xml:space="preserve">This sampling procedure requires specific training and demonstration of competency due to the expert judgment exercised during field sampling.  </w:t>
      </w:r>
      <w:r w:rsidR="006F3306" w:rsidRPr="008615BD">
        <w:t xml:space="preserve">It is recommended that </w:t>
      </w:r>
      <w:r w:rsidR="00D76227" w:rsidRPr="008615BD">
        <w:t>i</w:t>
      </w:r>
      <w:r w:rsidRPr="008615BD">
        <w:t xml:space="preserve">ndividuals conducting this procedure train with </w:t>
      </w:r>
      <w:r w:rsidR="00EF68EA" w:rsidRPr="008615BD">
        <w:t>DEP</w:t>
      </w:r>
      <w:r w:rsidRPr="008615BD">
        <w:t xml:space="preserve"> staff (via workshops and/or participating in field sampling) and pass a field performance test.</w:t>
      </w:r>
    </w:p>
    <w:p w:rsidR="007D3586" w:rsidRPr="008615BD" w:rsidRDefault="007D3586">
      <w:pPr>
        <w:pStyle w:val="Heading5"/>
        <w:numPr>
          <w:ilvl w:val="4"/>
          <w:numId w:val="4"/>
        </w:numPr>
      </w:pPr>
      <w:r w:rsidRPr="008615BD">
        <w:rPr>
          <w:smallCaps/>
        </w:rPr>
        <w:t>Equipment and Supplies</w:t>
      </w:r>
    </w:p>
    <w:p w:rsidR="007D3586" w:rsidRPr="008615BD" w:rsidRDefault="007D3586">
      <w:pPr>
        <w:pStyle w:val="Heading6"/>
        <w:keepNext w:val="0"/>
      </w:pPr>
      <w:r w:rsidRPr="008615BD">
        <w:t>Physical/Chemical Characterization Field Sheet (FD 9000-3)</w:t>
      </w:r>
    </w:p>
    <w:p w:rsidR="007D3586" w:rsidRPr="008615BD" w:rsidRDefault="007D3586" w:rsidP="004B3E83">
      <w:pPr>
        <w:pStyle w:val="Heading6"/>
        <w:keepNext w:val="0"/>
      </w:pPr>
      <w:r w:rsidRPr="008615BD">
        <w:t xml:space="preserve">Stream/River Habitat Sketch Sheet (FD 9000-4) or site map </w:t>
      </w:r>
    </w:p>
    <w:p w:rsidR="007D3586" w:rsidRPr="008615BD" w:rsidRDefault="007D3586">
      <w:pPr>
        <w:pStyle w:val="Heading6"/>
        <w:keepNext w:val="0"/>
      </w:pPr>
      <w:r w:rsidRPr="008615BD">
        <w:t>Pencil and pen</w:t>
      </w:r>
    </w:p>
    <w:p w:rsidR="007D3586" w:rsidRPr="008615BD" w:rsidRDefault="007D3586">
      <w:pPr>
        <w:pStyle w:val="Heading6"/>
        <w:keepNext w:val="0"/>
      </w:pPr>
      <w:r w:rsidRPr="008615BD">
        <w:t>Watch or stopwatch</w:t>
      </w:r>
    </w:p>
    <w:p w:rsidR="007D3586" w:rsidRPr="008615BD" w:rsidRDefault="007D3586">
      <w:pPr>
        <w:pStyle w:val="Heading6"/>
        <w:keepNext w:val="0"/>
      </w:pPr>
      <w:r w:rsidRPr="008615BD">
        <w:t>Flow Meter (optional)</w:t>
      </w:r>
    </w:p>
    <w:p w:rsidR="007D3586" w:rsidRPr="008615BD" w:rsidRDefault="007D3586">
      <w:pPr>
        <w:pStyle w:val="Heading6"/>
        <w:keepNext w:val="0"/>
      </w:pPr>
      <w:r w:rsidRPr="008615BD">
        <w:t>D-frame dip</w:t>
      </w:r>
      <w:r w:rsidR="003623D7" w:rsidRPr="008615BD">
        <w:t xml:space="preserve"> </w:t>
      </w:r>
      <w:r w:rsidRPr="008615BD">
        <w:t>net with U.S. No. 30 mesh and handle marked in 0.1-m increments</w:t>
      </w:r>
    </w:p>
    <w:p w:rsidR="007D3586" w:rsidRPr="008615BD" w:rsidRDefault="007D3586">
      <w:pPr>
        <w:pStyle w:val="Heading6"/>
        <w:keepNext w:val="0"/>
      </w:pPr>
      <w:proofErr w:type="spellStart"/>
      <w:r w:rsidRPr="008615BD">
        <w:t>Secchi</w:t>
      </w:r>
      <w:proofErr w:type="spellEnd"/>
      <w:r w:rsidRPr="008615BD">
        <w:t xml:space="preserve"> disk with at least three meters of 0.2 m sections marked on its rope</w:t>
      </w:r>
    </w:p>
    <w:p w:rsidR="007D3586" w:rsidRPr="008615BD" w:rsidRDefault="007D3586">
      <w:pPr>
        <w:pStyle w:val="Heading6"/>
        <w:keepNext w:val="0"/>
      </w:pPr>
      <w:r w:rsidRPr="008615BD">
        <w:t>Tape measure (100 m)</w:t>
      </w:r>
    </w:p>
    <w:p w:rsidR="007D3586" w:rsidRPr="008615BD" w:rsidRDefault="007D3586">
      <w:pPr>
        <w:pStyle w:val="Heading6"/>
        <w:keepNext w:val="0"/>
      </w:pPr>
      <w:r w:rsidRPr="008615BD">
        <w:t>Flagging tape</w:t>
      </w:r>
    </w:p>
    <w:p w:rsidR="007D3586" w:rsidRPr="008615BD" w:rsidRDefault="007D3586">
      <w:pPr>
        <w:pStyle w:val="Heading6"/>
        <w:keepNext w:val="0"/>
      </w:pPr>
      <w:r w:rsidRPr="008615BD">
        <w:t>Camera (optional)</w:t>
      </w:r>
    </w:p>
    <w:p w:rsidR="007D3586" w:rsidRPr="008615BD" w:rsidRDefault="007D3586">
      <w:pPr>
        <w:pStyle w:val="Heading6"/>
        <w:keepNext w:val="0"/>
      </w:pPr>
      <w:r w:rsidRPr="008615BD">
        <w:t>GPS tool (optional)</w:t>
      </w:r>
    </w:p>
    <w:p w:rsidR="007D3586" w:rsidRPr="008615BD" w:rsidRDefault="007D3586">
      <w:pPr>
        <w:pStyle w:val="Heading6"/>
        <w:keepNext w:val="0"/>
      </w:pPr>
      <w:r w:rsidRPr="008615BD">
        <w:t>Multi-probe meter or separate pH, dissolved oxygen, temperature and conductivity meters</w:t>
      </w:r>
    </w:p>
    <w:p w:rsidR="007D3586" w:rsidRPr="008615BD" w:rsidRDefault="007D3586">
      <w:pPr>
        <w:pStyle w:val="Heading5"/>
      </w:pPr>
      <w:r w:rsidRPr="008615BD">
        <w:rPr>
          <w:smallCaps/>
        </w:rPr>
        <w:t>Methods</w:t>
      </w:r>
    </w:p>
    <w:p w:rsidR="007D3586" w:rsidRPr="008615BD" w:rsidRDefault="007D3586">
      <w:pPr>
        <w:pStyle w:val="Heading5"/>
        <w:numPr>
          <w:ilvl w:val="5"/>
          <w:numId w:val="1"/>
        </w:numPr>
      </w:pPr>
      <w:r w:rsidRPr="008615BD">
        <w:t xml:space="preserve">Fill in the information requested at the top of the Physical/Chemical Characterization Field Sheet (FD 9000-3), including the STORET station number, sampling date, sampling location, field identification and receiving body of water.  (Much of this information can be recorded prior to field sampling.)  </w:t>
      </w:r>
      <w:proofErr w:type="gramStart"/>
      <w:r w:rsidRPr="008615BD">
        <w:t>Record the time when</w:t>
      </w:r>
      <w:r w:rsidR="00FF0484" w:rsidRPr="008615BD">
        <w:t xml:space="preserve"> the</w:t>
      </w:r>
      <w:r w:rsidRPr="008615BD">
        <w:t xml:space="preserve"> water quality samples are first </w:t>
      </w:r>
      <w:r w:rsidRPr="008615BD">
        <w:lastRenderedPageBreak/>
        <w:t>taken or when the assessment begins.</w:t>
      </w:r>
      <w:proofErr w:type="gramEnd"/>
      <w:r w:rsidRPr="008615BD">
        <w:t xml:space="preserve">  If available, use a GPS tool to identify the latitude and longitude of the sampling location and record them on FD 9000-3.</w:t>
      </w:r>
    </w:p>
    <w:p w:rsidR="007D3586" w:rsidRPr="008615BD" w:rsidRDefault="007D3586">
      <w:pPr>
        <w:pStyle w:val="Heading5"/>
        <w:numPr>
          <w:ilvl w:val="5"/>
          <w:numId w:val="1"/>
        </w:numPr>
      </w:pPr>
      <w:r w:rsidRPr="008615BD">
        <w:t xml:space="preserve">Measure and record values for standard water quality parameters, including temperature, pH, dissolved oxygen, specific conductance or salinity and </w:t>
      </w:r>
      <w:proofErr w:type="spellStart"/>
      <w:r w:rsidRPr="008615BD">
        <w:t>Secchi</w:t>
      </w:r>
      <w:proofErr w:type="spellEnd"/>
      <w:r w:rsidRPr="008615BD">
        <w:t xml:space="preserve"> depth (see FT 1000).</w:t>
      </w:r>
    </w:p>
    <w:p w:rsidR="007D3586" w:rsidRPr="008615BD" w:rsidRDefault="007D3586">
      <w:pPr>
        <w:pStyle w:val="Heading5"/>
        <w:numPr>
          <w:ilvl w:val="5"/>
          <w:numId w:val="1"/>
        </w:numPr>
      </w:pPr>
      <w:r w:rsidRPr="008615BD">
        <w:t>In streams or rivers, measure the 100 m length of the sampling area and mark the beginning, end and sections of appropriate length (usually 10 or 25 meters) with flagging tape.</w:t>
      </w:r>
    </w:p>
    <w:p w:rsidR="007D3586" w:rsidRPr="008615BD" w:rsidRDefault="007D3586">
      <w:pPr>
        <w:pStyle w:val="Heading5"/>
        <w:numPr>
          <w:ilvl w:val="5"/>
          <w:numId w:val="1"/>
        </w:numPr>
      </w:pPr>
      <w:r w:rsidRPr="008615BD">
        <w:t xml:space="preserve">For streams and rivers, start at the downstream end of the reach and draw a sketch of the site on the Stream/River Habitat Sketch Sheet (FD 9000-4).  In your sketch, show the observable (by sight or touch) location and amount of each productive substrate type in the 100 m reach.  </w:t>
      </w:r>
      <w:r w:rsidR="00204449" w:rsidRPr="008615BD">
        <w:t>Do not map habitats that a</w:t>
      </w:r>
      <w:r w:rsidR="00932175" w:rsidRPr="008615BD">
        <w:t>re completely smothered by sand,</w:t>
      </w:r>
      <w:r w:rsidR="00204449" w:rsidRPr="008615BD">
        <w:t xml:space="preserve"> silt, or algae</w:t>
      </w:r>
      <w:r w:rsidR="00932175" w:rsidRPr="008615BD">
        <w:t>; some smothering will still allow habitat use, but complete smothering will preclude use</w:t>
      </w:r>
      <w:r w:rsidR="00204449" w:rsidRPr="008615BD">
        <w:t>.  Do not map leaf mats that are anaerobic.  On the map, note pools in the 100 m reach and note areas of smothering.</w:t>
      </w:r>
      <w:r w:rsidR="00844887" w:rsidRPr="008615BD">
        <w:t xml:space="preserve">  </w:t>
      </w:r>
      <w:r w:rsidRPr="008615BD">
        <w:t xml:space="preserve">Using the grid on the map form, count the number of grid spaces for each substrate type.  Divide each of these substrate numbers by the total number of grid spaces contained within the site sketch.  If you cannot observe portions of the system (e.g., due to </w:t>
      </w:r>
      <w:r w:rsidR="00FB1F3A" w:rsidRPr="008615BD">
        <w:t xml:space="preserve">dark color and </w:t>
      </w:r>
      <w:r w:rsidRPr="008615BD">
        <w:t xml:space="preserve">depth), include only the number of grids where observations were possible as the denominator in this calculation. </w:t>
      </w:r>
      <w:r w:rsidR="009E659E" w:rsidRPr="008615BD">
        <w:t xml:space="preserve"> </w:t>
      </w:r>
      <w:r w:rsidRPr="008615BD">
        <w:t>Record this percent coverage value for each substrate type.  For lakes, divide the site map into twelve equal sections and note visual markers that may assist in distinguishing those sections.  You can use a pencil to draw the sketch of the site.  GPS coordinates and photographs of the sampling area are also useful tools for documenting habitat conditions and identifying station locations.</w:t>
      </w:r>
    </w:p>
    <w:p w:rsidR="007D3586" w:rsidRPr="008615BD" w:rsidRDefault="007D3586">
      <w:pPr>
        <w:pStyle w:val="Heading5"/>
        <w:numPr>
          <w:ilvl w:val="5"/>
          <w:numId w:val="1"/>
        </w:numPr>
      </w:pPr>
      <w:r w:rsidRPr="008615BD">
        <w:t>Observe and estimate the percentage of land-use types in the watershed that drain to the site, including all that potentially affect water quality.  Examination of maps prior to field sampling is a necessary component of this determination.  Record this information on FD 9000-3.</w:t>
      </w:r>
    </w:p>
    <w:p w:rsidR="007D3586" w:rsidRPr="008615BD" w:rsidRDefault="007D3586">
      <w:pPr>
        <w:pStyle w:val="Heading5"/>
        <w:numPr>
          <w:ilvl w:val="5"/>
          <w:numId w:val="1"/>
        </w:numPr>
      </w:pPr>
      <w:r w:rsidRPr="008615BD">
        <w:t>Rate the potential for erosion within the portion of the watershed that affects your site.  Record this information on FD 9000-3.</w:t>
      </w:r>
    </w:p>
    <w:p w:rsidR="007D3586" w:rsidRPr="008615BD" w:rsidRDefault="007D3586">
      <w:pPr>
        <w:pStyle w:val="Heading5"/>
        <w:numPr>
          <w:ilvl w:val="5"/>
          <w:numId w:val="1"/>
        </w:numPr>
      </w:pPr>
      <w:r w:rsidRPr="008615BD">
        <w:t xml:space="preserve">“Local non-point-source pollution” refers to contamination introduced by </w:t>
      </w:r>
      <w:proofErr w:type="spellStart"/>
      <w:r w:rsidRPr="008615BD">
        <w:t>stormwater</w:t>
      </w:r>
      <w:proofErr w:type="spellEnd"/>
      <w:r w:rsidRPr="008615BD">
        <w:t xml:space="preserve"> runoff.  Estimate this input and record this information on FD 9000-3.</w:t>
      </w:r>
    </w:p>
    <w:p w:rsidR="007D3586" w:rsidRPr="008615BD" w:rsidRDefault="007D3586">
      <w:pPr>
        <w:pStyle w:val="Heading5"/>
        <w:numPr>
          <w:ilvl w:val="5"/>
          <w:numId w:val="1"/>
        </w:numPr>
      </w:pPr>
      <w:r w:rsidRPr="008615BD">
        <w:t xml:space="preserve">When sampling a 100 m section of a river or stream, measure or estimate the width of the system, from shore to shore, at a </w:t>
      </w:r>
      <w:r w:rsidR="00A86CF8" w:rsidRPr="008615BD">
        <w:t xml:space="preserve">“typical” </w:t>
      </w:r>
      <w:r w:rsidRPr="008615BD">
        <w:t xml:space="preserve">transect representative of the site.  </w:t>
      </w:r>
      <w:r w:rsidR="00A86CF8" w:rsidRPr="008615BD">
        <w:t xml:space="preserve">A “typical” transect is where the width/depth profile is most representative of the stream.  In most cases, this will not be in deep pools or </w:t>
      </w:r>
      <w:r w:rsidR="00B62492" w:rsidRPr="008615BD">
        <w:t xml:space="preserve">bends.  </w:t>
      </w:r>
      <w:r w:rsidRPr="008615BD">
        <w:t>When sampling a lake, wetland or estuary, estimate the size of the system or the size of the sample area within the system.  Record this information on FD 9000-3.</w:t>
      </w:r>
    </w:p>
    <w:p w:rsidR="007D3586" w:rsidRPr="008615BD" w:rsidRDefault="007D3586">
      <w:pPr>
        <w:pStyle w:val="Heading5"/>
        <w:numPr>
          <w:ilvl w:val="5"/>
          <w:numId w:val="1"/>
        </w:numPr>
      </w:pPr>
      <w:r w:rsidRPr="008615BD">
        <w:t>Take three measurements of water depth across this transect using the ruled dip</w:t>
      </w:r>
      <w:r w:rsidR="00B62492" w:rsidRPr="008615BD">
        <w:t xml:space="preserve"> </w:t>
      </w:r>
      <w:r w:rsidRPr="008615BD">
        <w:t xml:space="preserve">net handle or ruled rope of the </w:t>
      </w:r>
      <w:proofErr w:type="spellStart"/>
      <w:r w:rsidRPr="008615BD">
        <w:t>Secchi</w:t>
      </w:r>
      <w:proofErr w:type="spellEnd"/>
      <w:r w:rsidRPr="008615BD">
        <w:t xml:space="preserve"> disk and record this information on FD 9000-3.</w:t>
      </w:r>
    </w:p>
    <w:p w:rsidR="007D3586" w:rsidRPr="008615BD" w:rsidRDefault="007D3586">
      <w:pPr>
        <w:pStyle w:val="Heading5"/>
        <w:numPr>
          <w:ilvl w:val="5"/>
          <w:numId w:val="1"/>
        </w:numPr>
      </w:pPr>
      <w:r w:rsidRPr="008615BD">
        <w:t>Take three measurements of water velocity (one at each of the locations where water depth was measured) using either a flow meter or the ruled dip</w:t>
      </w:r>
      <w:r w:rsidR="00A86CF8" w:rsidRPr="008615BD">
        <w:t xml:space="preserve"> </w:t>
      </w:r>
      <w:r w:rsidRPr="008615BD">
        <w:t xml:space="preserve">net </w:t>
      </w:r>
      <w:proofErr w:type="gramStart"/>
      <w:r w:rsidRPr="008615BD">
        <w:t>handle,</w:t>
      </w:r>
      <w:proofErr w:type="gramEnd"/>
      <w:r w:rsidRPr="008615BD">
        <w:t xml:space="preserve"> watch/stopwatch, and a floating leaf or other object.  </w:t>
      </w:r>
      <w:r w:rsidR="00B62492" w:rsidRPr="008615BD">
        <w:t>For example, measure the length of time in seconds it takes for a</w:t>
      </w:r>
      <w:r w:rsidR="00E8451A" w:rsidRPr="008615BD">
        <w:t xml:space="preserve"> submerged</w:t>
      </w:r>
      <w:r w:rsidR="00B62492" w:rsidRPr="008615BD">
        <w:t xml:space="preserve"> leaf </w:t>
      </w:r>
      <w:r w:rsidR="00E8451A" w:rsidRPr="008615BD">
        <w:t xml:space="preserve">or other detritus </w:t>
      </w:r>
      <w:r w:rsidR="00B62492" w:rsidRPr="008615BD">
        <w:t xml:space="preserve">to travel 1 meter.  Then, divide 1 by the number of seconds it took the leaf to travel the meter.  </w:t>
      </w:r>
      <w:r w:rsidRPr="008615BD">
        <w:t xml:space="preserve">Record this information on the data sheet.  This procedure is relatively straightforward in streams and rivers.  In lakes and wetlands, there is often no water velocity to measure, so note that on the form.  However, if there is velocity (as in certain </w:t>
      </w:r>
      <w:proofErr w:type="spellStart"/>
      <w:r w:rsidRPr="008615BD">
        <w:t>riverine</w:t>
      </w:r>
      <w:proofErr w:type="spellEnd"/>
      <w:r w:rsidRPr="008615BD">
        <w:t xml:space="preserve"> wetlands or flow-through lakes), measure the velocity at three points across the system.  In estuaries, the velocity will depend upon </w:t>
      </w:r>
      <w:r w:rsidRPr="008615BD">
        <w:lastRenderedPageBreak/>
        <w:t>tidal cycle.  Note the velocity during sampling and relate that to where it occurs in the tidal cycle.</w:t>
      </w:r>
    </w:p>
    <w:p w:rsidR="007D3586" w:rsidRPr="008615BD" w:rsidRDefault="007D3586">
      <w:pPr>
        <w:pStyle w:val="Heading5"/>
        <w:numPr>
          <w:ilvl w:val="5"/>
          <w:numId w:val="1"/>
        </w:numPr>
      </w:pPr>
      <w:r w:rsidRPr="008615BD">
        <w:t>Measure the vegetated riparian buffer zone width on each side of the stream or river or at the least buffered point of the lake, wetland</w:t>
      </w:r>
      <w:r w:rsidR="00B03399" w:rsidRPr="008615BD">
        <w:t>,</w:t>
      </w:r>
      <w:r w:rsidRPr="008615BD">
        <w:t xml:space="preserve"> or estuary; this is the distance from the edge of the water to where clearing or other human activities begin.  Record the distance for the least buffered side or point of the system on FD 9000-3.  If the vegetated buffer zone width for the least buffered side or point is greater than 18 m, record “&gt;18 m.”</w:t>
      </w:r>
    </w:p>
    <w:p w:rsidR="007D3586" w:rsidRPr="008615BD" w:rsidRDefault="007D3586">
      <w:pPr>
        <w:pStyle w:val="Heading5"/>
        <w:numPr>
          <w:ilvl w:val="5"/>
          <w:numId w:val="1"/>
        </w:numPr>
      </w:pPr>
      <w:r w:rsidRPr="008615BD">
        <w:t>In a stream or river, indicate whether or not the area in the vicinity of the sampling station has been artificially channelized and to what extent the system has recovered.</w:t>
      </w:r>
    </w:p>
    <w:p w:rsidR="007D3586" w:rsidRPr="008615BD" w:rsidRDefault="007D3586">
      <w:pPr>
        <w:pStyle w:val="Heading5"/>
        <w:numPr>
          <w:ilvl w:val="5"/>
          <w:numId w:val="1"/>
        </w:numPr>
      </w:pPr>
      <w:r w:rsidRPr="008615BD">
        <w:t>Indicate the presence or absence of impoundments in the area of the sampling station that alter the natural flow regime or the movement of biota.</w:t>
      </w:r>
    </w:p>
    <w:p w:rsidR="007D3586" w:rsidRPr="008615BD" w:rsidRDefault="007D3586">
      <w:pPr>
        <w:pStyle w:val="Heading5"/>
        <w:numPr>
          <w:ilvl w:val="5"/>
          <w:numId w:val="1"/>
        </w:numPr>
      </w:pPr>
      <w:r w:rsidRPr="008615BD">
        <w:t>Where applicable, estimate and record the vertical distance from the current water level to the peak overflow level.  Peak overflow level is indicated by debris hanging in bank, floodplain vegetation, or deposition of silt or soil.  (When bank overflow is rare, a high water mark may not be apparent.)  Add this distance to the current water depth (see section 2.9 above) to determine the distance of the high water mark above the streambed and record this value.</w:t>
      </w:r>
    </w:p>
    <w:p w:rsidR="007D3586" w:rsidRPr="008615BD" w:rsidRDefault="007D3586">
      <w:pPr>
        <w:pStyle w:val="Heading5"/>
        <w:numPr>
          <w:ilvl w:val="5"/>
          <w:numId w:val="1"/>
        </w:numPr>
      </w:pPr>
      <w:r w:rsidRPr="008615BD">
        <w:t xml:space="preserve">Check the box for the percentage range that best describes the degree of shading in the sampling area.  This percentage should be </w:t>
      </w:r>
      <w:proofErr w:type="gramStart"/>
      <w:r w:rsidRPr="008615BD">
        <w:t>an integration</w:t>
      </w:r>
      <w:proofErr w:type="gramEnd"/>
      <w:r w:rsidRPr="008615BD">
        <w:t xml:space="preserve"> over the entire 100 m reach.</w:t>
      </w:r>
    </w:p>
    <w:p w:rsidR="007D3586" w:rsidRPr="008615BD" w:rsidRDefault="007D3586">
      <w:pPr>
        <w:pStyle w:val="Heading5"/>
        <w:numPr>
          <w:ilvl w:val="5"/>
          <w:numId w:val="1"/>
        </w:numPr>
      </w:pPr>
      <w:r w:rsidRPr="008615BD">
        <w:t xml:space="preserve">Note any odors associated with the bottom sediments and check the appropriate box.  Note the presence or absence of oils in the sediment; for this step, </w:t>
      </w:r>
      <w:r w:rsidR="001B2BD4" w:rsidRPr="008615BD">
        <w:t xml:space="preserve">and </w:t>
      </w:r>
      <w:r w:rsidRPr="008615BD">
        <w:t>observe the extent of sheen on the water after the substrate has been disturbed.  Finally, note any deposits in the area, including the degree of smothering by sand or silt.</w:t>
      </w:r>
    </w:p>
    <w:p w:rsidR="007D3586" w:rsidRPr="008615BD" w:rsidRDefault="007D3586">
      <w:pPr>
        <w:pStyle w:val="Heading5"/>
        <w:numPr>
          <w:ilvl w:val="5"/>
          <w:numId w:val="1"/>
        </w:numPr>
      </w:pPr>
      <w:r w:rsidRPr="008615BD">
        <w:t>Indicate the type of aquatic system being sampled.  If the station is in a stream or river, indicate stream order.</w:t>
      </w:r>
    </w:p>
    <w:p w:rsidR="007D3586" w:rsidRPr="008615BD" w:rsidRDefault="007D3586">
      <w:pPr>
        <w:pStyle w:val="Heading5"/>
        <w:numPr>
          <w:ilvl w:val="5"/>
          <w:numId w:val="1"/>
        </w:numPr>
      </w:pPr>
      <w:r w:rsidRPr="008615BD">
        <w:t xml:space="preserve">Note the presence and types of any noticeable water odors and check the appropriate box.  </w:t>
      </w:r>
      <w:proofErr w:type="gramStart"/>
      <w:r w:rsidRPr="008615BD">
        <w:t>Note the term that best describes the relative coverage of any oil on the water surface.</w:t>
      </w:r>
      <w:proofErr w:type="gramEnd"/>
    </w:p>
    <w:p w:rsidR="007D3586" w:rsidRPr="008615BD" w:rsidRDefault="007D3586">
      <w:pPr>
        <w:pStyle w:val="Heading5"/>
        <w:numPr>
          <w:ilvl w:val="5"/>
          <w:numId w:val="1"/>
        </w:numPr>
      </w:pPr>
      <w:proofErr w:type="gramStart"/>
      <w:r w:rsidRPr="008615BD">
        <w:t>Based on visual observation, check the term that best describes the amount of turbidity in the water before it was disturbed by sampling.</w:t>
      </w:r>
      <w:proofErr w:type="gramEnd"/>
    </w:p>
    <w:p w:rsidR="007D3586" w:rsidRPr="008615BD" w:rsidRDefault="007D3586">
      <w:pPr>
        <w:pStyle w:val="Heading5"/>
        <w:numPr>
          <w:ilvl w:val="5"/>
          <w:numId w:val="1"/>
        </w:numPr>
      </w:pPr>
      <w:r w:rsidRPr="008615BD">
        <w:t>Check box for the term that best describes the color of the water, indicating whether the water is tannic, green, clear or other.  (If “other” is checked, indicate what the color is.)</w:t>
      </w:r>
    </w:p>
    <w:p w:rsidR="007D3586" w:rsidRPr="008615BD" w:rsidRDefault="007D3586">
      <w:pPr>
        <w:pStyle w:val="Heading5"/>
        <w:numPr>
          <w:ilvl w:val="5"/>
          <w:numId w:val="1"/>
        </w:numPr>
      </w:pPr>
      <w:r w:rsidRPr="008615BD">
        <w:t xml:space="preserve">Describe the weather conditions during the time of sampling, particularly the relative amount of sunshine/cloud cover, temperature, and wind speed and direction.  Record any other conditions/observations that </w:t>
      </w:r>
      <w:r w:rsidR="001B2BD4" w:rsidRPr="008615BD">
        <w:t>are</w:t>
      </w:r>
      <w:r w:rsidRPr="008615BD">
        <w:t xml:space="preserve"> helpful in characterizing the site.</w:t>
      </w:r>
    </w:p>
    <w:p w:rsidR="007D3586" w:rsidRPr="008615BD" w:rsidRDefault="007D3586">
      <w:pPr>
        <w:pStyle w:val="Heading5"/>
        <w:numPr>
          <w:ilvl w:val="5"/>
          <w:numId w:val="1"/>
        </w:numPr>
      </w:pPr>
      <w:r w:rsidRPr="008615BD">
        <w:t xml:space="preserve">Estimate and record the relative abundances of the following:  </w:t>
      </w:r>
      <w:proofErr w:type="spellStart"/>
      <w:r w:rsidRPr="008615BD">
        <w:t>periphyton</w:t>
      </w:r>
      <w:proofErr w:type="spellEnd"/>
      <w:r w:rsidRPr="008615BD">
        <w:t xml:space="preserve">, fish, aquatic </w:t>
      </w:r>
      <w:proofErr w:type="spellStart"/>
      <w:r w:rsidRPr="008615BD">
        <w:t>macrophytes</w:t>
      </w:r>
      <w:proofErr w:type="spellEnd"/>
      <w:r w:rsidRPr="008615BD">
        <w:t xml:space="preserve"> and iron/sulfur bacteria.</w:t>
      </w:r>
    </w:p>
    <w:p w:rsidR="007D3586" w:rsidRPr="008615BD" w:rsidRDefault="007D3586">
      <w:pPr>
        <w:pStyle w:val="Heading5"/>
        <w:numPr>
          <w:ilvl w:val="5"/>
          <w:numId w:val="1"/>
        </w:numPr>
      </w:pPr>
      <w:r w:rsidRPr="008615BD">
        <w:t>Sign and date the form (FD 9000-3).</w:t>
      </w:r>
    </w:p>
    <w:p w:rsidR="00204449" w:rsidRPr="008615BD" w:rsidRDefault="00204449" w:rsidP="00204449">
      <w:pPr>
        <w:pStyle w:val="Heading5"/>
        <w:numPr>
          <w:ilvl w:val="0"/>
          <w:numId w:val="0"/>
        </w:numPr>
      </w:pPr>
    </w:p>
    <w:p w:rsidR="00A66EAB" w:rsidRPr="008615BD" w:rsidRDefault="00A66EAB" w:rsidP="00A66EAB">
      <w:pPr>
        <w:pStyle w:val="Heading2"/>
        <w:numPr>
          <w:ilvl w:val="1"/>
          <w:numId w:val="7"/>
        </w:numPr>
      </w:pPr>
      <w:r w:rsidRPr="008615BD">
        <w:t>Stream and River Habitat Assessment</w:t>
      </w:r>
    </w:p>
    <w:p w:rsidR="00A66EAB" w:rsidRPr="008615BD" w:rsidRDefault="00A66EAB" w:rsidP="00A66EAB">
      <w:r w:rsidRPr="008615BD">
        <w:t xml:space="preserve">This sampling procedure requires specific training and a demonstration of competency due to the expert judgment exercised during field sampling.  </w:t>
      </w:r>
      <w:r w:rsidR="00327CA3" w:rsidRPr="008615BD">
        <w:t xml:space="preserve">It is recommended that </w:t>
      </w:r>
      <w:r w:rsidR="00470F0F" w:rsidRPr="008615BD">
        <w:t>i</w:t>
      </w:r>
      <w:r w:rsidRPr="008615BD">
        <w:t xml:space="preserve">ndividuals conducting this procedure train with </w:t>
      </w:r>
      <w:r w:rsidR="00EF68EA" w:rsidRPr="008615BD">
        <w:t>DEP</w:t>
      </w:r>
      <w:r w:rsidRPr="008615BD">
        <w:t xml:space="preserve"> staff (via workshops and/or participating in fie</w:t>
      </w:r>
      <w:r w:rsidR="00623AB7" w:rsidRPr="008615BD">
        <w:t xml:space="preserve">ld sampling) AND complete the training requirements listed in FA </w:t>
      </w:r>
      <w:r w:rsidR="000F7E4A" w:rsidRPr="008615BD">
        <w:t>57</w:t>
      </w:r>
      <w:r w:rsidR="00327CA3" w:rsidRPr="008615BD">
        <w:t>2</w:t>
      </w:r>
      <w:r w:rsidR="000F7E4A" w:rsidRPr="008615BD">
        <w:t>0</w:t>
      </w:r>
      <w:r w:rsidR="00623AB7" w:rsidRPr="008615BD">
        <w:t>.</w:t>
      </w:r>
    </w:p>
    <w:p w:rsidR="00A66EAB" w:rsidRPr="008615BD" w:rsidRDefault="00A66EAB" w:rsidP="00A66EAB">
      <w:pPr>
        <w:pStyle w:val="Heading5"/>
        <w:numPr>
          <w:ilvl w:val="4"/>
          <w:numId w:val="2"/>
        </w:numPr>
        <w:rPr>
          <w:smallCaps/>
          <w:u w:val="single"/>
        </w:rPr>
      </w:pPr>
      <w:r w:rsidRPr="008615BD">
        <w:rPr>
          <w:smallCaps/>
        </w:rPr>
        <w:t>Equipment and Supplies</w:t>
      </w:r>
    </w:p>
    <w:p w:rsidR="00A66EAB" w:rsidRPr="008615BD" w:rsidRDefault="00A66EAB" w:rsidP="00A66EAB">
      <w:pPr>
        <w:pStyle w:val="Heading6"/>
      </w:pPr>
      <w:r w:rsidRPr="008615BD">
        <w:lastRenderedPageBreak/>
        <w:t>Completed Physical/Chemical Characterization Field Sheet (FD 9000-3); see FT 3001, section 2</w:t>
      </w:r>
    </w:p>
    <w:p w:rsidR="00A66EAB" w:rsidRPr="008615BD" w:rsidRDefault="00A66EAB" w:rsidP="00A66EAB">
      <w:pPr>
        <w:pStyle w:val="Heading6"/>
      </w:pPr>
      <w:r w:rsidRPr="008615BD">
        <w:t>Completed Stream/River Habitat Sketch Sheet (FD 9000-4); see FT 3001, section 2.4</w:t>
      </w:r>
    </w:p>
    <w:p w:rsidR="00A66EAB" w:rsidRPr="008615BD" w:rsidRDefault="00A66EAB" w:rsidP="00A66EAB">
      <w:pPr>
        <w:pStyle w:val="Heading6"/>
      </w:pPr>
      <w:r w:rsidRPr="008615BD">
        <w:t>Stream/River Habitat Assessment Field Sheet (</w:t>
      </w:r>
      <w:r w:rsidR="009D1300" w:rsidRPr="008615BD">
        <w:t>FD 9000-5</w:t>
      </w:r>
      <w:r w:rsidRPr="008615BD">
        <w:t>)</w:t>
      </w:r>
    </w:p>
    <w:p w:rsidR="00A66EAB" w:rsidRPr="008615BD" w:rsidRDefault="00A66EAB" w:rsidP="00A66EAB">
      <w:pPr>
        <w:pStyle w:val="Heading6"/>
      </w:pPr>
      <w:r w:rsidRPr="008615BD">
        <w:t>Pen</w:t>
      </w:r>
    </w:p>
    <w:p w:rsidR="00A66EAB" w:rsidRPr="008615BD" w:rsidRDefault="00A66EAB" w:rsidP="00A66EAB">
      <w:pPr>
        <w:pStyle w:val="Heading6"/>
      </w:pPr>
      <w:r w:rsidRPr="008615BD">
        <w:t xml:space="preserve">D-frame </w:t>
      </w:r>
      <w:r w:rsidR="003623D7" w:rsidRPr="008615BD">
        <w:t>dip net</w:t>
      </w:r>
      <w:r w:rsidRPr="008615BD">
        <w:t xml:space="preserve"> with U.S. No. 30 mesh and handle marked in 0.1-m increments</w:t>
      </w:r>
    </w:p>
    <w:p w:rsidR="00A66EAB" w:rsidRPr="008615BD" w:rsidRDefault="00A66EAB" w:rsidP="00A66EAB">
      <w:pPr>
        <w:pStyle w:val="Heading5"/>
        <w:numPr>
          <w:ilvl w:val="4"/>
          <w:numId w:val="1"/>
        </w:numPr>
        <w:rPr>
          <w:smallCaps/>
        </w:rPr>
      </w:pPr>
      <w:r w:rsidRPr="008615BD">
        <w:rPr>
          <w:smallCaps/>
        </w:rPr>
        <w:t>Methods</w:t>
      </w:r>
    </w:p>
    <w:p w:rsidR="00A66EAB" w:rsidRPr="008615BD" w:rsidRDefault="00A66EAB" w:rsidP="00A66EAB">
      <w:pPr>
        <w:pStyle w:val="Heading5"/>
        <w:numPr>
          <w:ilvl w:val="5"/>
          <w:numId w:val="1"/>
        </w:numPr>
      </w:pPr>
      <w:r w:rsidRPr="008615BD">
        <w:t>Fill in the information requested at the top of the Stream/River Habitat Assessment Field Sheet (FD 9000-5), including the STORET station number, sampling date, sampling location, field identification and receiving body of water.  Record the time of sampling as described in FT 3001, section 2.1.</w:t>
      </w:r>
    </w:p>
    <w:p w:rsidR="00A66EAB" w:rsidRPr="008615BD" w:rsidRDefault="00A66EAB" w:rsidP="00A66EAB">
      <w:pPr>
        <w:pStyle w:val="Heading5"/>
        <w:numPr>
          <w:ilvl w:val="5"/>
          <w:numId w:val="1"/>
        </w:numPr>
      </w:pPr>
      <w:r w:rsidRPr="008615BD">
        <w:t>Follow the criteria given on the data sheet within each category to determine the appropriate score for that category.</w:t>
      </w:r>
    </w:p>
    <w:p w:rsidR="00A66EAB" w:rsidRPr="008615BD" w:rsidRDefault="00A66EAB" w:rsidP="00A66EAB">
      <w:pPr>
        <w:pStyle w:val="Heading5"/>
        <w:numPr>
          <w:ilvl w:val="5"/>
          <w:numId w:val="1"/>
        </w:numPr>
      </w:pPr>
      <w:r w:rsidRPr="008615BD">
        <w:t xml:space="preserve">Score the </w:t>
      </w:r>
      <w:r w:rsidRPr="008615BD">
        <w:rPr>
          <w:b/>
          <w:bCs/>
        </w:rPr>
        <w:t>Substrate Diversity</w:t>
      </w:r>
      <w:r w:rsidRPr="008615BD">
        <w:t xml:space="preserve"> by evaluating the number of different kinds of productive substrates present.  Refer to the Stream/River Habitat Sketch Sheet (FD 9000-4) and the Physical/Chemical Characterization Field Sheet (FD 9000-3).  The following substrates are considered productive:  snags (woody debris or logs larger than thumb diameter); roots (less than thumb diameter, with finer roots usually being more productive); aquatic vegetation (in contact with the water); leaf packs/mats in association with flow (leaves must be partially decomposed to be better habitat; leaf mats at the bottom may be productive if sufficient oxygen is present, but anaerobic leaf mats are not considered productive habitat); rocky substrate (usually limestone outcrops with rock diameters greater than 5 cm).  </w:t>
      </w:r>
      <w:r w:rsidR="00204449" w:rsidRPr="008615BD">
        <w:t>A minimum occurrence of two square meters of a particular substrate (habitat) in the reach is necessary to count that habitat as being “major;” those productive habitats with less than two square meters shall be considered “minor.”  Once the number of major habitats</w:t>
      </w:r>
      <w:r w:rsidR="00844887" w:rsidRPr="008615BD">
        <w:t xml:space="preserve"> </w:t>
      </w:r>
      <w:r w:rsidRPr="008615BD">
        <w:t xml:space="preserve">has been determined, assign a score for substrate diversity in the appropriate spot on the sheet.  (Higher values indicate a better condition than lower values.)  The quality of the substrates present should then be given consideration in the scoring process.  For example, partially decomposed leaf packs and “old” snags are better than fresh substrates and should be given </w:t>
      </w:r>
      <w:r w:rsidR="005862C9" w:rsidRPr="008615BD">
        <w:t>high</w:t>
      </w:r>
      <w:r w:rsidRPr="008615BD">
        <w:t xml:space="preserve">er scores within the same category.  </w:t>
      </w:r>
      <w:r w:rsidR="003572F4" w:rsidRPr="008615BD">
        <w:t xml:space="preserve"> See SOP SCI 1100 for more descriptions of habitat quality and selection.</w:t>
      </w:r>
    </w:p>
    <w:p w:rsidR="00A66EAB" w:rsidRPr="008615BD" w:rsidRDefault="00A66EAB" w:rsidP="00A66EAB">
      <w:pPr>
        <w:pStyle w:val="Heading5"/>
        <w:numPr>
          <w:ilvl w:val="5"/>
          <w:numId w:val="1"/>
        </w:numPr>
      </w:pPr>
      <w:r w:rsidRPr="008615BD">
        <w:rPr>
          <w:b/>
          <w:bCs/>
        </w:rPr>
        <w:t>Substrate Availability</w:t>
      </w:r>
      <w:r w:rsidRPr="008615BD">
        <w:t xml:space="preserve"> is the relative spatial abundance of productive habitats present.  Refer to the entry on FD 9000-3, as determined from FD 9000-4.  A minimum occurrence of two square meters of a particular substrate in the reach is necessary to count that substrate as being </w:t>
      </w:r>
      <w:r w:rsidR="00204449" w:rsidRPr="008615BD">
        <w:t>“major.”  Include only major productive habitats in the scoring process, even if your map included productive habitats that had less than two square meters coverage.</w:t>
      </w:r>
      <w:r w:rsidRPr="008615BD">
        <w:t xml:space="preserve">  Score substrate availability on the data sheet based on the sum of the percentages of </w:t>
      </w:r>
      <w:r w:rsidR="00204449" w:rsidRPr="008615BD">
        <w:t>major</w:t>
      </w:r>
      <w:r w:rsidR="00A52569" w:rsidRPr="008615BD">
        <w:t xml:space="preserve"> </w:t>
      </w:r>
      <w:r w:rsidRPr="008615BD">
        <w:t>productive habitats in the stream reach.</w:t>
      </w:r>
    </w:p>
    <w:p w:rsidR="004B37D7" w:rsidRPr="008615BD" w:rsidRDefault="00A66EAB" w:rsidP="00135C91">
      <w:pPr>
        <w:pStyle w:val="Heading5"/>
        <w:numPr>
          <w:ilvl w:val="5"/>
          <w:numId w:val="1"/>
        </w:numPr>
      </w:pPr>
      <w:r w:rsidRPr="008615BD">
        <w:t xml:space="preserve">Using the ranges given on the data sheet, assign a </w:t>
      </w:r>
      <w:r w:rsidRPr="008615BD">
        <w:rPr>
          <w:b/>
          <w:bCs/>
        </w:rPr>
        <w:t>Water Velocity</w:t>
      </w:r>
      <w:r w:rsidRPr="008615BD">
        <w:t xml:space="preserve"> score based on the maximum velocity observed at the typical cross-section of stream or river</w:t>
      </w:r>
      <w:r w:rsidR="00A86CF8" w:rsidRPr="008615BD">
        <w:t xml:space="preserve"> as determined on the physical/chemical form (</w:t>
      </w:r>
      <w:r w:rsidR="009D1300" w:rsidRPr="008615BD">
        <w:t>FT 3001 section 2.10</w:t>
      </w:r>
      <w:r w:rsidR="00A86CF8" w:rsidRPr="008615BD">
        <w:t>)</w:t>
      </w:r>
      <w:r w:rsidRPr="008615BD">
        <w:t xml:space="preserve">.  </w:t>
      </w:r>
      <w:r w:rsidR="00FE0DBE" w:rsidRPr="008615BD">
        <w:t xml:space="preserve">Avoid areas immediately before or after snags or other material that restrict or enhance </w:t>
      </w:r>
      <w:r w:rsidR="004B37D7" w:rsidRPr="008615BD">
        <w:t xml:space="preserve">the </w:t>
      </w:r>
      <w:r w:rsidR="00FE0DBE" w:rsidRPr="008615BD">
        <w:t xml:space="preserve">velocity unless this is typical of the majority of the run. </w:t>
      </w:r>
      <w:r w:rsidRPr="008615BD">
        <w:t xml:space="preserve">Note that in the majority of </w:t>
      </w:r>
      <w:smartTag w:uri="urn:schemas-microsoft-com:office:smarttags" w:element="State">
        <w:smartTag w:uri="urn:schemas-microsoft-com:office:smarttags" w:element="place">
          <w:r w:rsidRPr="008615BD">
            <w:t>Florida</w:t>
          </w:r>
        </w:smartTag>
      </w:smartTag>
      <w:r w:rsidRPr="008615BD">
        <w:t xml:space="preserve"> streams, velocities over 1 m/s are considered unusually high, and should be included in the “poor” category.  An exception to this policy would be in narrow or shallow areas of streams with natural limestone bottoms, where velocities approaching 1 m/s may be normal and, thus, would be scored in the “optimal” category.</w:t>
      </w:r>
      <w:r w:rsidR="004B37D7" w:rsidRPr="008615BD">
        <w:t xml:space="preserve"> </w:t>
      </w:r>
      <w:r w:rsidR="000428AA" w:rsidRPr="008615BD">
        <w:t xml:space="preserve"> </w:t>
      </w:r>
      <w:r w:rsidR="00204449" w:rsidRPr="008615BD">
        <w:t>Velocities 0.33 m/s or greater but less than 1 m/s shall receive a 20.</w:t>
      </w:r>
      <w:r w:rsidR="000428AA" w:rsidRPr="008615BD">
        <w:t xml:space="preserve"> </w:t>
      </w:r>
      <w:r w:rsidR="007D610B" w:rsidRPr="008615BD">
        <w:t xml:space="preserve"> </w:t>
      </w:r>
    </w:p>
    <w:p w:rsidR="00A66EAB" w:rsidRPr="008615BD" w:rsidRDefault="00A66EAB" w:rsidP="00A66EAB">
      <w:pPr>
        <w:pStyle w:val="Heading5"/>
        <w:numPr>
          <w:ilvl w:val="5"/>
          <w:numId w:val="1"/>
        </w:numPr>
      </w:pPr>
      <w:r w:rsidRPr="008615BD">
        <w:lastRenderedPageBreak/>
        <w:t xml:space="preserve">The </w:t>
      </w:r>
      <w:r w:rsidRPr="008615BD">
        <w:rPr>
          <w:b/>
          <w:bCs/>
        </w:rPr>
        <w:t>Habitat Smothering</w:t>
      </w:r>
      <w:r w:rsidRPr="008615BD">
        <w:t xml:space="preserve"> parameter is an assessment of sand and silt deposition onto what would otherwise be productive habitats.  Scoring is a two-step process.  Assign a habitat smothering score as determined by the following two steps:</w:t>
      </w:r>
    </w:p>
    <w:p w:rsidR="00A66EAB" w:rsidRDefault="00314866" w:rsidP="00A66EAB">
      <w:pPr>
        <w:pStyle w:val="Heading5"/>
        <w:numPr>
          <w:ilvl w:val="6"/>
          <w:numId w:val="1"/>
        </w:numPr>
      </w:pPr>
      <w:r>
        <w:rPr>
          <w:noProof/>
        </w:rPr>
        <w:pict>
          <v:group id="_x0000_s1651" editas="canvas" alt="Schematic of stream cross-section showing depth of pool compared with prevailing depth." style="position:absolute;left:0;text-align:left;margin-left:31.05pt;margin-top:83.25pt;width:435.15pt;height:139pt;z-index:3" coordorigin="2398,4683" coordsize="6694,215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652" type="#_x0000_t75" style="position:absolute;left:2398;top:4683;width:6694;height:2152" o:preferrelative="f">
              <v:fill o:detectmouseclick="t"/>
              <v:path o:extrusionok="t" o:connecttype="none"/>
              <o:lock v:ext="edit" text="t"/>
            </v:shape>
            <v:line id="_x0000_s1653" style="position:absolute" from="4261,5970" to="7181,5990" strokecolor="#03c" strokeweight="1.5pt">
              <v:shadow color="#663"/>
            </v:line>
            <v:shape id="_x0000_s1654" style="position:absolute;left:2908;top:5612;width:6184;height:1223;mso-wrap-distance-left:9pt;mso-wrap-distance-top:0;mso-wrap-distance-right:9pt;mso-wrap-distance-bottom:0;mso-position-horizontal:absolute;mso-position-horizontal-relative:text;mso-position-vertical:absolute;mso-position-vertical-relative:text;v-text-anchor:top" coordsize="3216,632" path="m,48v52,,104,,192,c280,48,416,,528,48,640,96,776,272,864,336v88,64,144,48,192,96c1104,480,1096,616,1152,624v56,8,184,-96,240,-144c1448,432,1368,368,1488,336v120,-32,480,-8,624,-48c2256,248,2168,136,2352,96,2536,56,2876,52,3216,48e" filled="f" fillcolor="#393" strokeweight="1.5pt">
              <v:fill color2="#ffc"/>
              <v:shadow color="#663"/>
              <v:path arrowok="t"/>
            </v:shape>
            <v:shapetype id="_x0000_t202" coordsize="21600,21600" o:spt="202" path="m,l,21600r21600,l21600,xe">
              <v:stroke joinstyle="miter"/>
              <v:path gradientshapeok="t" o:connecttype="rect"/>
            </v:shapetype>
            <v:shape id="_x0000_s1655" type="#_x0000_t202" style="position:absolute;left:3923;top:4683;width:1200;height:557" filled="f" stroked="f" strokeweight="1.5pt">
              <v:shadow color="#663"/>
              <v:textbox style="mso-next-textbox:#_x0000_s1655">
                <w:txbxContent>
                  <w:p w:rsidR="00225320" w:rsidRDefault="00225320" w:rsidP="00A66EAB">
                    <w:pPr>
                      <w:autoSpaceDE w:val="0"/>
                      <w:autoSpaceDN w:val="0"/>
                      <w:adjustRightInd w:val="0"/>
                      <w:jc w:val="center"/>
                      <w:rPr>
                        <w:color w:val="000000"/>
                        <w:sz w:val="48"/>
                        <w:szCs w:val="48"/>
                      </w:rPr>
                    </w:pPr>
                    <w:r>
                      <w:rPr>
                        <w:color w:val="000000"/>
                        <w:sz w:val="48"/>
                        <w:szCs w:val="48"/>
                      </w:rPr>
                      <w:t>Pool</w:t>
                    </w:r>
                  </w:p>
                </w:txbxContent>
              </v:textbox>
            </v:shape>
            <v:shape id="_x0000_s1656" type="#_x0000_t202" style="position:absolute;left:6323;top:4683;width:2769;height:557" filled="f" stroked="f" strokeweight="1.5pt">
              <v:shadow color="#663"/>
              <v:textbox style="mso-next-textbox:#_x0000_s1656">
                <w:txbxContent>
                  <w:p w:rsidR="00225320" w:rsidRDefault="00225320" w:rsidP="00A66EAB">
                    <w:pPr>
                      <w:autoSpaceDE w:val="0"/>
                      <w:autoSpaceDN w:val="0"/>
                      <w:adjustRightInd w:val="0"/>
                      <w:jc w:val="center"/>
                      <w:rPr>
                        <w:color w:val="000000"/>
                        <w:sz w:val="48"/>
                        <w:szCs w:val="48"/>
                      </w:rPr>
                    </w:pPr>
                    <w:r>
                      <w:rPr>
                        <w:color w:val="000000"/>
                        <w:sz w:val="48"/>
                        <w:szCs w:val="48"/>
                      </w:rPr>
                      <w:t>Prevailing Depth</w:t>
                    </w:r>
                  </w:p>
                </w:txbxContent>
              </v:textbox>
            </v:shape>
            <v:line id="_x0000_s1657" style="position:absolute" from="4569,5240" to="5123,6541" strokeweight="1.5pt">
              <v:stroke endarrow="block"/>
              <v:shadow color="#663"/>
            </v:line>
            <v:line id="_x0000_s1658" style="position:absolute;flip:x" from="6681,5240" to="7338,6111" strokeweight="1.5pt">
              <v:stroke endarrow="block"/>
              <v:shadow color="#663"/>
            </v:line>
            <v:line id="_x0000_s1659" style="position:absolute" from="3277,5990" to="3277,6835" strokecolor="#f30" strokeweight="1.5pt">
              <v:shadow color="#663"/>
            </v:line>
            <v:line id="_x0000_s1660" style="position:absolute" from="7800,5990" to="7800,6241" strokecolor="#f30" strokeweight="1.5pt">
              <v:shadow color="#663"/>
            </v:line>
            <v:line id="_x0000_s1661" style="position:absolute;flip:x" from="2446,5970" to="4200,5970" strokecolor="#f30" strokeweight="1.5pt">
              <v:stroke dashstyle="dash"/>
              <v:shadow color="#663"/>
            </v:line>
            <v:line id="_x0000_s1662" style="position:absolute;flip:x" from="2446,6835" to="5123,6835" strokecolor="#f30" strokeweight="1.5pt">
              <v:stroke dashstyle="dash"/>
              <v:shadow color="#663"/>
            </v:line>
            <v:line id="_x0000_s1663" style="position:absolute;flip:x" from="6415,6241" to="9092,6241" strokecolor="#f30" strokeweight="1.5pt">
              <v:stroke dashstyle="dash"/>
              <v:shadow color="#663"/>
            </v:line>
            <v:line id="_x0000_s1664" style="position:absolute;flip:x" from="7181,5990" to="9092,5990" strokecolor="#f30" strokeweight="1.5pt">
              <v:stroke dashstyle="dash"/>
              <v:shadow color="#663"/>
            </v:line>
            <w10:wrap type="topAndBottom"/>
          </v:group>
        </w:pict>
      </w:r>
      <w:r w:rsidR="00A66EAB" w:rsidRPr="008615BD">
        <w:t xml:space="preserve">First, determine (by referring to FD 9000-4) if adequate </w:t>
      </w:r>
      <w:r w:rsidR="00204449" w:rsidRPr="008615BD">
        <w:t>stable</w:t>
      </w:r>
      <w:r w:rsidR="009A042D" w:rsidRPr="008615BD">
        <w:t xml:space="preserve"> </w:t>
      </w:r>
      <w:r w:rsidR="00A66EAB" w:rsidRPr="008615BD">
        <w:t xml:space="preserve">pools are present.  </w:t>
      </w:r>
      <w:r w:rsidR="00C575BC" w:rsidRPr="008615BD">
        <w:t xml:space="preserve">For large, wide rivers it may be more appropriate to base the estimate on the actual amount of smothering on the habitats rather than the number of pools.  </w:t>
      </w:r>
      <w:r w:rsidR="00A66EAB" w:rsidRPr="008615BD">
        <w:t>A pool is defined as an area where the depth is at least 2 times the prevailing depth</w:t>
      </w:r>
      <w:r w:rsidR="009A042D" w:rsidRPr="008615BD">
        <w:t xml:space="preserve"> </w:t>
      </w:r>
      <w:r w:rsidR="00204449" w:rsidRPr="008615BD">
        <w:t>and is expected to</w:t>
      </w:r>
      <w:r w:rsidR="009A042D" w:rsidRPr="008615BD">
        <w:t xml:space="preserve"> </w:t>
      </w:r>
      <w:r w:rsidR="00204449" w:rsidRPr="008615BD">
        <w:t>maintain that depth throughout rain events.</w:t>
      </w:r>
    </w:p>
    <w:p w:rsidR="008615BD" w:rsidRPr="008615BD" w:rsidRDefault="008615BD" w:rsidP="008615BD">
      <w:pPr>
        <w:pStyle w:val="Heading5"/>
        <w:numPr>
          <w:ilvl w:val="0"/>
          <w:numId w:val="0"/>
        </w:numPr>
        <w:ind w:left="720"/>
      </w:pPr>
    </w:p>
    <w:p w:rsidR="00A66EAB" w:rsidRPr="008615BD" w:rsidRDefault="00A66EAB" w:rsidP="00A66EAB">
      <w:pPr>
        <w:pStyle w:val="Heading5"/>
        <w:numPr>
          <w:ilvl w:val="0"/>
          <w:numId w:val="0"/>
        </w:numPr>
        <w:ind w:left="288"/>
        <w:jc w:val="center"/>
        <w:rPr>
          <w:sz w:val="4"/>
          <w:szCs w:val="4"/>
        </w:rPr>
      </w:pPr>
    </w:p>
    <w:p w:rsidR="00A66EAB" w:rsidRPr="008615BD" w:rsidRDefault="00314866" w:rsidP="00707070">
      <w:pPr>
        <w:pStyle w:val="Heading5"/>
        <w:numPr>
          <w:ilvl w:val="0"/>
          <w:numId w:val="0"/>
        </w:numPr>
        <w:ind w:left="720" w:right="720"/>
      </w:pPr>
      <w:r w:rsidRPr="00314866">
        <w:rPr>
          <w:noProof/>
          <w:color w:val="FFFFFF"/>
        </w:rPr>
        <w:pict>
          <v:group id="_x0000_s1687" editas="canvas" style="position:absolute;left:0;text-align:left;margin-left:40.05pt;margin-top:115.85pt;width:402pt;height:140.75pt;z-index:2;mso-wrap-distance-top:3.6pt;mso-wrap-distance-bottom:3.6pt" coordorigin="2446,7563" coordsize="6185,2179" o:allowoverlap="f">
            <o:lock v:ext="edit" aspectratio="t"/>
            <v:shape id="_x0000_s1688" type="#_x0000_t75" style="position:absolute;left:2446;top:7563;width:6185;height:2179" o:preferrelative="f">
              <v:fill o:detectmouseclick="t"/>
              <v:path o:extrusionok="t" o:connecttype="none"/>
              <o:lock v:ext="edit" text="t"/>
            </v:shape>
            <v:shape id="_x0000_s1689" style="position:absolute;left:2446;top:8492;width:6185;height:1223;mso-wrap-distance-left:9pt;mso-wrap-distance-top:0;mso-wrap-distance-right:9pt;mso-wrap-distance-bottom:0;mso-position-horizontal:absolute;mso-position-horizontal-relative:text;mso-position-vertical:absolute;mso-position-vertical-relative:text;v-text-anchor:top" coordsize="3216,632" path="m,48v52,,104,,192,c280,48,416,,528,48,640,96,776,272,864,336v88,64,144,48,192,96c1104,480,1096,616,1152,624v56,8,184,-96,240,-144c1448,432,1368,368,1488,336v120,-32,480,-8,624,-48c2256,248,2168,136,2352,96,2536,56,2876,52,3216,48e" filled="f" fillcolor="#393" strokeweight="1.5pt">
              <v:fill color2="#ffc"/>
              <v:shadow color="#663"/>
              <v:path arrowok="t"/>
            </v:shape>
            <v:group id="_x0000_s1690" alt="Schematic of cross-section of stream showing shallow pool compared with prevailing depth." style="position:absolute;left:2631;top:7563;width:6000;height:1746" coordorigin="1248,2352" coordsize="3120,902">
              <v:shape id="_x0000_s1691" type="#_x0000_t202" style="position:absolute;left:1248;top:2400;width:1344;height:288" filled="f" stroked="f" strokeweight="1.5pt">
                <v:shadow color="#663"/>
                <v:textbox style="mso-next-textbox:#_x0000_s1691">
                  <w:txbxContent>
                    <w:p w:rsidR="00225320" w:rsidRDefault="00225320" w:rsidP="00707070">
                      <w:pPr>
                        <w:autoSpaceDE w:val="0"/>
                        <w:autoSpaceDN w:val="0"/>
                        <w:adjustRightInd w:val="0"/>
                        <w:jc w:val="center"/>
                        <w:rPr>
                          <w:color w:val="000000"/>
                          <w:sz w:val="48"/>
                          <w:szCs w:val="48"/>
                        </w:rPr>
                      </w:pPr>
                      <w:r>
                        <w:rPr>
                          <w:color w:val="000000"/>
                          <w:sz w:val="48"/>
                          <w:szCs w:val="48"/>
                        </w:rPr>
                        <w:t>Shallow Pool</w:t>
                      </w:r>
                    </w:p>
                  </w:txbxContent>
                </v:textbox>
              </v:shape>
              <v:shape id="_x0000_s1692" type="#_x0000_t202" style="position:absolute;left:2928;top:2352;width:1440;height:288" filled="f" stroked="f" strokeweight="1.5pt">
                <v:shadow color="#663"/>
                <v:textbox style="mso-next-textbox:#_x0000_s1692">
                  <w:txbxContent>
                    <w:p w:rsidR="00225320" w:rsidRDefault="00225320" w:rsidP="00707070">
                      <w:pPr>
                        <w:autoSpaceDE w:val="0"/>
                        <w:autoSpaceDN w:val="0"/>
                        <w:adjustRightInd w:val="0"/>
                        <w:jc w:val="center"/>
                        <w:rPr>
                          <w:color w:val="000000"/>
                          <w:sz w:val="48"/>
                          <w:szCs w:val="48"/>
                        </w:rPr>
                      </w:pPr>
                      <w:r>
                        <w:rPr>
                          <w:color w:val="000000"/>
                          <w:sz w:val="48"/>
                          <w:szCs w:val="48"/>
                        </w:rPr>
                        <w:t>Prevailing Depth</w:t>
                      </w:r>
                    </w:p>
                  </w:txbxContent>
                </v:textbox>
              </v:shape>
              <v:line id="_x0000_s1693" style="position:absolute" from="1856,3017" to="3374,3027" strokecolor="#03c" strokeweight="1.5pt">
                <v:shadow color="#663"/>
              </v:line>
              <v:line id="_x0000_s1694" style="position:absolute" from="2016,2640" to="2256,3224" strokeweight="1.5pt">
                <v:stroke endarrow="block"/>
                <v:shadow color="#663"/>
              </v:line>
              <v:line id="_x0000_s1695" style="position:absolute;flip:x" from="3114,2640" to="3456,3090" strokeweight="1.5pt">
                <v:stroke endarrow="block"/>
                <v:shadow color="#663"/>
              </v:line>
              <v:shape id="_x0000_s1696" style="position:absolute;left:2166;top:3194;width:429;height:60;mso-wrap-distance-left:9pt;mso-wrap-distance-top:0;mso-wrap-distance-right:9pt;mso-wrap-distance-bottom:0;mso-position-horizontal:absolute;mso-position-horizontal-relative:text;mso-position-vertical:absolute;mso-position-vertical-relative:text;v-text-anchor:top" coordsize="429,60" path="m,45hdc48,47,91,54,138,60,219,57,285,38,363,27,382,21,414,15,429,e" filled="f" fillcolor="#393" strokeweight="1.5pt">
                <v:fill color2="#ffc"/>
                <v:shadow color="#663"/>
                <v:path arrowok="t"/>
              </v:shape>
            </v:group>
            <v:shape id="_x0000_s1697" style="position:absolute;left:4404;top:9229;width:839;height:513" coordsize="1091,662" path="m,93hdc26,110,13,100,39,126v3,3,9,9,9,9c52,147,61,152,69,162v8,24,19,51,33,72c106,248,115,256,120,270v9,25,21,48,30,72c159,367,165,393,177,417v5,28,14,61,27,87c211,539,227,583,243,615v6,12,2,22,15,30c285,662,331,658,360,660v40,-1,80,,120,-3c498,656,514,646,531,642,663,611,752,523,852,438v31,-27,67,-58,93,-90c984,300,1006,239,1044,192v5,-16,15,-26,21,-42c1073,130,1074,105,1086,87v5,-33,5,-42,3,-81c1057,8,1047,9,1020,v-19,6,-35,16,-54,21c947,35,933,51,909,57,884,74,857,81,828,87v-22,15,-59,17,-84,21c682,119,618,125,555,126v-66,2,-132,2,-198,3c277,132,284,134,198,129v-28,-2,-49,-18,-75,-27c101,95,76,94,54,90,6,93,24,93,,93xe" strokecolor="white">
              <v:path arrowok="t"/>
            </v:shape>
            <w10:wrap type="topAndBottom"/>
          </v:group>
        </w:pict>
      </w:r>
      <w:r w:rsidR="00A66EAB" w:rsidRPr="008615BD">
        <w:t xml:space="preserve">A natural system should have 1 to 2 pools every 12 times the width of the stream.  For example, a 3 meter wide stream should have at least 1 pool every 36 meters or a total of 3-6 pools per 100 meter reach (100m/36m = 2.8 segments).  If there are no </w:t>
      </w:r>
      <w:r w:rsidR="00204449" w:rsidRPr="008615BD">
        <w:t>stable</w:t>
      </w:r>
      <w:r w:rsidR="009A042D" w:rsidRPr="008615BD">
        <w:t xml:space="preserve"> </w:t>
      </w:r>
      <w:r w:rsidR="00A66EAB" w:rsidRPr="008615BD">
        <w:t>pools; i.e., the stream depth is nearly the same throughout the 100m reach, assign a score in the “poor” category.  If there are minimal (less than 1 pool every 12 times the width) or shallow pools (a shallow pool is any pool where the depth is much less than 2 times the prevailing depth), score the stream in the “marginal” category.</w:t>
      </w:r>
      <w:r w:rsidR="00707070" w:rsidRPr="008615BD">
        <w:rPr>
          <w:color w:val="FFFFFF"/>
        </w:rPr>
        <w:t xml:space="preserve"> </w:t>
      </w:r>
    </w:p>
    <w:p w:rsidR="00A66EAB" w:rsidRPr="008615BD" w:rsidRDefault="00A66EAB" w:rsidP="000F2812">
      <w:pPr>
        <w:pStyle w:val="Heading5"/>
        <w:numPr>
          <w:ilvl w:val="0"/>
          <w:numId w:val="0"/>
        </w:numPr>
        <w:ind w:left="720" w:right="720"/>
      </w:pPr>
      <w:r w:rsidRPr="008615BD">
        <w:t>Pools should occur on the outside of curves in the stream and on the downstream side of large, woody debris.  A score in the “suboptimal” or “optimal” categories should be assigned to a stream with adequate pools based on the percent smothering as described in 2.6.2 below.</w:t>
      </w:r>
      <w:r w:rsidR="00C35C69" w:rsidRPr="008615BD">
        <w:t xml:space="preserve">    </w:t>
      </w:r>
    </w:p>
    <w:p w:rsidR="00A66EAB" w:rsidRPr="008615BD" w:rsidRDefault="00A66EAB" w:rsidP="00A66EAB">
      <w:pPr>
        <w:pStyle w:val="Heading5"/>
        <w:numPr>
          <w:ilvl w:val="6"/>
          <w:numId w:val="1"/>
        </w:numPr>
      </w:pPr>
      <w:proofErr w:type="gramStart"/>
      <w:r w:rsidRPr="008615BD">
        <w:t>Second, check for deposition of sand or silt</w:t>
      </w:r>
      <w:r w:rsidR="00CD411F" w:rsidRPr="008615BD">
        <w:t xml:space="preserve">, </w:t>
      </w:r>
      <w:r w:rsidR="00204449" w:rsidRPr="008615BD">
        <w:t>or excessive growth of algae (&gt; 6 mm thick),</w:t>
      </w:r>
      <w:r w:rsidRPr="008615BD">
        <w:t xml:space="preserve"> on visible habitats.</w:t>
      </w:r>
      <w:proofErr w:type="gramEnd"/>
      <w:r w:rsidRPr="008615BD">
        <w:t xml:space="preserve">  While a light dusting of sand or silt</w:t>
      </w:r>
      <w:r w:rsidR="00CD411F" w:rsidRPr="008615BD">
        <w:t xml:space="preserve"> </w:t>
      </w:r>
      <w:r w:rsidR="00204449" w:rsidRPr="008615BD">
        <w:t xml:space="preserve">and some algal growth </w:t>
      </w:r>
      <w:r w:rsidRPr="008615BD">
        <w:t>is normal, excessively thick coatings will reduce habitability of the substrate</w:t>
      </w:r>
      <w:r w:rsidR="00204449" w:rsidRPr="008615BD">
        <w:t xml:space="preserve">.  Smothering </w:t>
      </w:r>
      <w:r w:rsidRPr="008615BD">
        <w:t>on visible habitats is indicated if</w:t>
      </w:r>
      <w:r w:rsidR="00204449" w:rsidRPr="008615BD">
        <w:t xml:space="preserve"> sand, silt, or algae </w:t>
      </w:r>
      <w:r w:rsidRPr="008615BD">
        <w:t>is present on a substrate in an amount greater than</w:t>
      </w:r>
      <w:r w:rsidR="00204449" w:rsidRPr="008615BD">
        <w:t xml:space="preserve"> typically expected (3-6 mm).  </w:t>
      </w:r>
      <w:r w:rsidRPr="008615BD">
        <w:t xml:space="preserve">Determine a percentage value for </w:t>
      </w:r>
      <w:r w:rsidRPr="008615BD">
        <w:lastRenderedPageBreak/>
        <w:t>visible habitats that are not habitable due to sand and/or silt</w:t>
      </w:r>
      <w:r w:rsidR="00CD411F" w:rsidRPr="008615BD">
        <w:t xml:space="preserve"> </w:t>
      </w:r>
      <w:r w:rsidR="00204449" w:rsidRPr="008615BD">
        <w:t xml:space="preserve">and/or algal </w:t>
      </w:r>
      <w:r w:rsidRPr="008615BD">
        <w:t>smothering</w:t>
      </w:r>
      <w:r w:rsidR="00204449" w:rsidRPr="008615BD">
        <w:t xml:space="preserve">. </w:t>
      </w:r>
      <w:r w:rsidR="00860DCE" w:rsidRPr="008615BD">
        <w:t xml:space="preserve"> </w:t>
      </w:r>
      <w:r w:rsidR="00204449" w:rsidRPr="008615BD">
        <w:t xml:space="preserve"> If less than 25% of habitats are smothered</w:t>
      </w:r>
      <w:r w:rsidR="00167D59" w:rsidRPr="008615BD">
        <w:t xml:space="preserve"> and adequate stable pools are present</w:t>
      </w:r>
      <w:r w:rsidR="00204449" w:rsidRPr="008615BD">
        <w:t xml:space="preserve">, score in the optimal category, and score in the suboptimal if more than 25% of habitats are smothered, for any kind of smothering (including algal).  If there is a high degree (&gt; 50%) of algal smothering but adequate stable pools are present, score in the suboptimal, and use the rapid </w:t>
      </w:r>
      <w:proofErr w:type="spellStart"/>
      <w:r w:rsidR="00204449" w:rsidRPr="008615BD">
        <w:t>periphyton</w:t>
      </w:r>
      <w:proofErr w:type="spellEnd"/>
      <w:r w:rsidR="00204449" w:rsidRPr="008615BD">
        <w:t xml:space="preserve"> survey (</w:t>
      </w:r>
      <w:r w:rsidR="00225320" w:rsidRPr="008615BD">
        <w:t xml:space="preserve">DEP SOP </w:t>
      </w:r>
      <w:r w:rsidR="00204449" w:rsidRPr="008615BD">
        <w:t>FS 7</w:t>
      </w:r>
      <w:r w:rsidR="00225320" w:rsidRPr="008615BD">
        <w:t>23</w:t>
      </w:r>
      <w:r w:rsidR="00204449" w:rsidRPr="008615BD">
        <w:t xml:space="preserve">0) for further investigation of algal coverage.  </w:t>
      </w:r>
    </w:p>
    <w:p w:rsidR="00A66EAB" w:rsidRPr="008615BD" w:rsidRDefault="00A66EAB" w:rsidP="00A66EAB">
      <w:pPr>
        <w:pStyle w:val="Heading5"/>
        <w:numPr>
          <w:ilvl w:val="5"/>
          <w:numId w:val="1"/>
        </w:numPr>
      </w:pPr>
      <w:r w:rsidRPr="008615BD">
        <w:t>Add the scores for the primary habitat components (see sections 2.3-2.6 above) and record this primary score on the form.  The primary habitat components refer to in-stream features.</w:t>
      </w:r>
    </w:p>
    <w:p w:rsidR="00A66EAB" w:rsidRPr="008615BD" w:rsidRDefault="00A66EAB" w:rsidP="00A66EAB">
      <w:pPr>
        <w:pStyle w:val="Heading5"/>
        <w:numPr>
          <w:ilvl w:val="5"/>
          <w:numId w:val="1"/>
        </w:numPr>
      </w:pPr>
      <w:r w:rsidRPr="008615BD">
        <w:t xml:space="preserve">Observe whether or not the reach of stream or river in the sampling area is artificially channelized.  Assign a score for </w:t>
      </w:r>
      <w:r w:rsidRPr="008615BD">
        <w:rPr>
          <w:b/>
          <w:bCs/>
        </w:rPr>
        <w:t>Artificial Channelization</w:t>
      </w:r>
      <w:r w:rsidRPr="008615BD">
        <w:t xml:space="preserve"> using the following guide:</w:t>
      </w:r>
    </w:p>
    <w:p w:rsidR="00A66EAB" w:rsidRPr="008615BD" w:rsidRDefault="00A66EAB" w:rsidP="00A66EAB">
      <w:pPr>
        <w:pStyle w:val="Heading5"/>
        <w:numPr>
          <w:ilvl w:val="6"/>
          <w:numId w:val="1"/>
        </w:numPr>
      </w:pPr>
      <w:r w:rsidRPr="008615BD">
        <w:t xml:space="preserve">Poor-  A </w:t>
      </w:r>
      <w:r w:rsidR="00204449" w:rsidRPr="008615BD">
        <w:t xml:space="preserve">highly physically altered system with ALL of the following; straightened stream channel (there may be human engineered “bends”, but not natural </w:t>
      </w:r>
      <w:proofErr w:type="spellStart"/>
      <w:r w:rsidR="00204449" w:rsidRPr="008615BD">
        <w:t>sinuousity</w:t>
      </w:r>
      <w:proofErr w:type="spellEnd"/>
      <w:r w:rsidR="00204449" w:rsidRPr="008615BD">
        <w:t>), a trapezoidal or box-cut cross-section, and a lack of the required pools as described in 2.6 above (generally a monotypic depth).  Spoil banks or other indications of dredging may be visible.</w:t>
      </w:r>
    </w:p>
    <w:p w:rsidR="00A66EAB" w:rsidRPr="008615BD" w:rsidRDefault="00A66EAB" w:rsidP="00A66EAB">
      <w:pPr>
        <w:pStyle w:val="Heading5"/>
        <w:numPr>
          <w:ilvl w:val="6"/>
          <w:numId w:val="1"/>
        </w:numPr>
      </w:pPr>
      <w:r w:rsidRPr="008615BD">
        <w:t>Marginal</w:t>
      </w:r>
      <w:proofErr w:type="gramStart"/>
      <w:r w:rsidRPr="008615BD">
        <w:t xml:space="preserve">-  </w:t>
      </w:r>
      <w:r w:rsidR="00204449" w:rsidRPr="008615BD">
        <w:t>A</w:t>
      </w:r>
      <w:proofErr w:type="gramEnd"/>
      <w:r w:rsidR="00204449" w:rsidRPr="008615BD">
        <w:t xml:space="preserve"> physically altered, channelized system with a trapezoidal cross section, but with either a small degree of </w:t>
      </w:r>
      <w:r w:rsidR="008615BD">
        <w:t>sinuosity</w:t>
      </w:r>
      <w:r w:rsidR="00204449" w:rsidRPr="008615BD">
        <w:t>, often developed within the old dredged area</w:t>
      </w:r>
      <w:r w:rsidR="0046336A" w:rsidRPr="008615BD">
        <w:t>.</w:t>
      </w:r>
      <w:r w:rsidR="008615BD">
        <w:t xml:space="preserve"> </w:t>
      </w:r>
      <w:r w:rsidR="00204449" w:rsidRPr="008615BD">
        <w:t>Spoil banks may be visible.</w:t>
      </w:r>
    </w:p>
    <w:p w:rsidR="00A66EAB" w:rsidRPr="008615BD" w:rsidRDefault="00A66EAB" w:rsidP="00A66EAB">
      <w:pPr>
        <w:pStyle w:val="Heading5"/>
        <w:numPr>
          <w:ilvl w:val="6"/>
          <w:numId w:val="1"/>
        </w:numPr>
      </w:pPr>
      <w:r w:rsidRPr="008615BD">
        <w:t>Suboptimal</w:t>
      </w:r>
      <w:proofErr w:type="gramStart"/>
      <w:r w:rsidRPr="008615BD">
        <w:t>-  Good</w:t>
      </w:r>
      <w:proofErr w:type="gramEnd"/>
      <w:r w:rsidRPr="008615BD">
        <w:t xml:space="preserve"> sinuosity has developed within and outside of the old channelized area</w:t>
      </w:r>
      <w:r w:rsidR="00204449" w:rsidRPr="008615BD">
        <w:t>.</w:t>
      </w:r>
      <w:r w:rsidRPr="008615BD">
        <w:t xml:space="preserve">  Spoil banks may be visible, but </w:t>
      </w:r>
      <w:r w:rsidR="00204449" w:rsidRPr="008615BD">
        <w:t>generally</w:t>
      </w:r>
      <w:r w:rsidR="002A7E94" w:rsidRPr="008615BD">
        <w:t xml:space="preserve"> </w:t>
      </w:r>
      <w:r w:rsidRPr="008615BD">
        <w:t>have established vegetation growing on them.</w:t>
      </w:r>
    </w:p>
    <w:p w:rsidR="00A66EAB" w:rsidRPr="008615BD" w:rsidRDefault="00A66EAB" w:rsidP="00A66EAB">
      <w:pPr>
        <w:pStyle w:val="Heading5"/>
        <w:numPr>
          <w:ilvl w:val="6"/>
          <w:numId w:val="1"/>
        </w:numPr>
      </w:pPr>
      <w:r w:rsidRPr="008615BD">
        <w:t>Optimal</w:t>
      </w:r>
      <w:proofErr w:type="gramStart"/>
      <w:r w:rsidRPr="008615BD">
        <w:t>-  A</w:t>
      </w:r>
      <w:proofErr w:type="gramEnd"/>
      <w:r w:rsidRPr="008615BD">
        <w:t xml:space="preserve"> system with </w:t>
      </w:r>
      <w:r w:rsidR="00204449" w:rsidRPr="008615BD">
        <w:t>expected</w:t>
      </w:r>
      <w:r w:rsidR="0046336A" w:rsidRPr="008615BD">
        <w:t xml:space="preserve"> </w:t>
      </w:r>
      <w:r w:rsidRPr="008615BD">
        <w:t>stream channel sinuosity</w:t>
      </w:r>
      <w:r w:rsidR="0046336A" w:rsidRPr="008615BD">
        <w:t xml:space="preserve"> </w:t>
      </w:r>
      <w:r w:rsidR="00204449" w:rsidRPr="008615BD">
        <w:t>given the width and slope of the stream; a stream should have as many bends as pools, as described in 2.6.1, unless the pools were formed solely by scouring behind trees or snags</w:t>
      </w:r>
      <w:r w:rsidRPr="008615BD">
        <w:t>.  No evidence of dredging or</w:t>
      </w:r>
      <w:r w:rsidR="002A7E94" w:rsidRPr="008615BD">
        <w:t xml:space="preserve"> </w:t>
      </w:r>
      <w:r w:rsidR="00204449" w:rsidRPr="008615BD">
        <w:t>artificial</w:t>
      </w:r>
      <w:r w:rsidR="002A7E94" w:rsidRPr="008615BD">
        <w:t xml:space="preserve"> </w:t>
      </w:r>
      <w:r w:rsidRPr="008615BD">
        <w:t>straightening.</w:t>
      </w:r>
    </w:p>
    <w:p w:rsidR="00A66EAB" w:rsidRPr="008615BD" w:rsidRDefault="00A66EAB" w:rsidP="00A66EAB">
      <w:pPr>
        <w:pStyle w:val="Heading5"/>
        <w:numPr>
          <w:ilvl w:val="5"/>
          <w:numId w:val="1"/>
        </w:numPr>
      </w:pPr>
      <w:r w:rsidRPr="008615BD">
        <w:t xml:space="preserve">Refer to FD 9000-4 for areas along the bank that have eroded or have the potential for bank sloughing.  Score artificially stable banks such as concrete according to bank stability, not according to natural vs. artificial stability.  Determine the extent of erosion potential for the site and assign a </w:t>
      </w:r>
      <w:r w:rsidRPr="008615BD">
        <w:rPr>
          <w:b/>
          <w:bCs/>
        </w:rPr>
        <w:t>Bank Stability</w:t>
      </w:r>
      <w:r w:rsidRPr="008615BD">
        <w:t xml:space="preserve"> score for each bank (The “left bank” is on your left when you are looking upstream).</w:t>
      </w:r>
    </w:p>
    <w:p w:rsidR="00A66EAB" w:rsidRPr="008615BD" w:rsidRDefault="00A66EAB" w:rsidP="00A66EAB">
      <w:pPr>
        <w:pStyle w:val="Heading5"/>
        <w:numPr>
          <w:ilvl w:val="6"/>
          <w:numId w:val="1"/>
        </w:numPr>
      </w:pPr>
      <w:r w:rsidRPr="008615BD">
        <w:t>First, determine where “</w:t>
      </w:r>
      <w:proofErr w:type="spellStart"/>
      <w:r w:rsidRPr="008615BD">
        <w:t>bankfull</w:t>
      </w:r>
      <w:proofErr w:type="spellEnd"/>
      <w:r w:rsidRPr="008615BD">
        <w:t xml:space="preserve">” is in relation to the height of each bank.  </w:t>
      </w:r>
      <w:proofErr w:type="spellStart"/>
      <w:r w:rsidRPr="008615BD">
        <w:t>Bankfull</w:t>
      </w:r>
      <w:proofErr w:type="spellEnd"/>
      <w:r w:rsidRPr="008615BD">
        <w:t xml:space="preserve"> is defined as the stage at which channel maintenance is most effective and occurs on average every 1-2 years.  For most natural Florida streams, </w:t>
      </w:r>
      <w:proofErr w:type="spellStart"/>
      <w:r w:rsidRPr="008615BD">
        <w:t>bankfull</w:t>
      </w:r>
      <w:proofErr w:type="spellEnd"/>
      <w:r w:rsidRPr="008615BD">
        <w:t xml:space="preserve"> is the height of the lowest bank, where the stream is connected to the floodplain</w:t>
      </w:r>
      <w:r w:rsidR="00204449" w:rsidRPr="008615BD">
        <w:t xml:space="preserve">.  For stream sites with a wetland floodplain, </w:t>
      </w:r>
      <w:proofErr w:type="spellStart"/>
      <w:r w:rsidR="00204449" w:rsidRPr="008615BD">
        <w:t>bankfull</w:t>
      </w:r>
      <w:proofErr w:type="spellEnd"/>
      <w:r w:rsidR="00204449" w:rsidRPr="008615BD">
        <w:t xml:space="preserve"> is usually the elevation of the flat floodplain.  For stream sites with an upland floodplain, </w:t>
      </w:r>
      <w:proofErr w:type="spellStart"/>
      <w:r w:rsidR="00204449" w:rsidRPr="008615BD">
        <w:t>bankfull</w:t>
      </w:r>
      <w:proofErr w:type="spellEnd"/>
      <w:r w:rsidR="00204449" w:rsidRPr="008615BD">
        <w:t xml:space="preserve"> is usually the inflection point on the bank.</w:t>
      </w:r>
    </w:p>
    <w:p w:rsidR="00A66EAB" w:rsidRPr="008615BD" w:rsidRDefault="00314866" w:rsidP="00A66EAB">
      <w:pPr>
        <w:pStyle w:val="Heading5"/>
        <w:numPr>
          <w:ilvl w:val="0"/>
          <w:numId w:val="0"/>
        </w:numPr>
        <w:jc w:val="center"/>
      </w:pPr>
      <w:r>
        <w:pict>
          <v:group id="_x0000_s1676" editas="canvas" alt="Schematic of cross-section of stream showing location of bankfull and floodplain." style="width:468pt;height:104.85pt;mso-position-horizontal-relative:char;mso-position-vertical-relative:line" coordorigin="2446,8021" coordsize="7548,1702">
            <o:lock v:ext="edit" aspectratio="t"/>
            <v:shape id="_x0000_s1677" type="#_x0000_t75" style="position:absolute;left:2446;top:8021;width:7548;height:1702" o:preferrelative="f">
              <v:fill o:detectmouseclick="t"/>
              <v:path o:extrusionok="t" o:connecttype="none"/>
              <o:lock v:ext="edit" text="t"/>
            </v:shape>
            <v:shape id="_x0000_s1678" style="position:absolute;left:4661;top:8021;width:5333;height:1702;mso-wrap-distance-left:9pt;mso-wrap-distance-top:0;mso-wrap-distance-right:9pt;mso-wrap-distance-bottom:0;mso-position-horizontal:absolute;mso-position-horizontal-relative:text;mso-position-vertical:absolute;mso-position-vertical-relative:text;v-text-anchor:top" coordsize="4039,866" path="m,358hdc103,360,207,361,310,365v58,2,128,40,182,63c550,453,621,469,682,484v30,32,84,71,126,85c813,576,816,584,822,590v13,11,42,28,42,28c896,666,947,749,998,779v55,33,126,47,190,57c1279,866,1536,862,1581,864v242,-6,481,-22,723,-42c2323,817,2342,813,2361,808v9,-2,28,-7,28,-7c2423,777,2470,752,2494,716v21,-31,87,-114,98,-147c2594,562,2595,554,2599,548v27,-38,30,-3,50,-64c2673,413,2698,351,2740,288v12,-18,46,-34,63,-49c2878,172,2796,231,2880,175v13,-8,30,-6,43,-14c3000,109,3082,87,3175,77,3411,,4034,56,4039,56e" filled="f" strokeweight="1.5pt">
              <v:shadow color="#663"/>
              <v:path arrowok="t"/>
            </v:shape>
            <v:line id="_x0000_s1679" style="position:absolute" from="5769,9165" to="8077,9165" strokecolor="#03c" strokeweight="1.5pt">
              <v:shadow color="#663"/>
            </v:line>
            <v:shape id="_x0000_s1680" style="position:absolute;left:5762;top:9163;width:2300;height:541;mso-wrap-distance-left:9pt;mso-wrap-distance-top:0;mso-wrap-distance-right:9pt;mso-wrap-distance-bottom:0;mso-position-horizontal:absolute;mso-position-horizontal-relative:text;mso-position-vertical:absolute;mso-position-vertical-relative:text;v-text-anchor:top" coordsize="1196,279" path="m,1hdc17,12,21,32,38,43v3,9,10,15,12,24c59,100,66,129,90,153v14,41,52,53,86,70c183,227,187,234,194,237v14,6,29,11,44,14c277,274,359,274,404,279v101,-2,201,-6,302,-8c732,269,758,268,784,265v49,-12,92,-13,144,-14c968,243,1018,241,1054,221v21,-12,37,-27,54,-44c1112,166,1109,173,1118,159v1,-2,4,-6,4,-6hcl1196,1hdc1196,1,1196,1,1196,1v-24,1,-48,1,-72,2c991,,726,5,726,5,667,7,609,10,550,13,366,11,185,2,,1xe" fillcolor="#03c" strokecolor="#03c" strokeweight="1.5pt">
              <v:shadow color="#663"/>
              <v:path arrowok="t"/>
            </v:shape>
            <v:line id="_x0000_s1681" style="position:absolute" from="5098,8728" to="8212,8728" strokeweight="1.5pt">
              <v:stroke dashstyle="dashDot"/>
              <v:shadow color="#663"/>
            </v:line>
            <v:shape id="_x0000_s1682" type="#_x0000_t202" style="position:absolute;left:6132;top:8310;width:1394;height:484;v-text-anchor:top-baseline" filled="f" stroked="f" strokeweight="1.5pt">
              <v:shadow color="#663"/>
              <v:textbox style="mso-next-textbox:#_x0000_s1682" inset="6.84pt,3.42pt,6.84pt,3.42pt">
                <w:txbxContent>
                  <w:p w:rsidR="00225320" w:rsidRPr="00386B1E" w:rsidRDefault="00225320" w:rsidP="00A66EAB">
                    <w:pPr>
                      <w:autoSpaceDE w:val="0"/>
                      <w:autoSpaceDN w:val="0"/>
                      <w:adjustRightInd w:val="0"/>
                      <w:jc w:val="center"/>
                      <w:rPr>
                        <w:color w:val="000000"/>
                        <w:sz w:val="38"/>
                        <w:szCs w:val="40"/>
                      </w:rPr>
                    </w:pPr>
                    <w:proofErr w:type="spellStart"/>
                    <w:r w:rsidRPr="00386B1E">
                      <w:rPr>
                        <w:color w:val="000000"/>
                        <w:sz w:val="38"/>
                        <w:szCs w:val="40"/>
                      </w:rPr>
                      <w:t>Bankfu</w:t>
                    </w:r>
                    <w:r>
                      <w:rPr>
                        <w:color w:val="000000"/>
                        <w:sz w:val="38"/>
                        <w:szCs w:val="40"/>
                      </w:rPr>
                      <w:t>l</w:t>
                    </w:r>
                    <w:r w:rsidRPr="00386B1E">
                      <w:rPr>
                        <w:color w:val="000000"/>
                        <w:sz w:val="38"/>
                        <w:szCs w:val="40"/>
                      </w:rPr>
                      <w:t>l</w:t>
                    </w:r>
                    <w:proofErr w:type="spellEnd"/>
                  </w:p>
                </w:txbxContent>
              </v:textbox>
            </v:shape>
            <v:shape id="_x0000_s1683" type="#_x0000_t202" style="position:absolute;left:2446;top:8167;width:2215;height:558" filled="f" stroked="f" strokeweight="1.5pt">
              <v:shadow color="#663"/>
              <v:textbox style="mso-next-textbox:#_x0000_s1683" inset="6.84pt,3.42pt,6.84pt,3.42pt">
                <w:txbxContent>
                  <w:p w:rsidR="00225320" w:rsidRPr="005E6156" w:rsidRDefault="00225320" w:rsidP="00A66EAB">
                    <w:pPr>
                      <w:autoSpaceDE w:val="0"/>
                      <w:autoSpaceDN w:val="0"/>
                      <w:adjustRightInd w:val="0"/>
                      <w:jc w:val="center"/>
                      <w:rPr>
                        <w:color w:val="000000"/>
                        <w:sz w:val="38"/>
                        <w:szCs w:val="38"/>
                      </w:rPr>
                    </w:pPr>
                    <w:r w:rsidRPr="005E6156">
                      <w:rPr>
                        <w:color w:val="000000"/>
                        <w:sz w:val="38"/>
                        <w:szCs w:val="38"/>
                      </w:rPr>
                      <w:t>Floodplain</w:t>
                    </w:r>
                  </w:p>
                </w:txbxContent>
              </v:textbox>
            </v:shape>
            <w10:anchorlock/>
          </v:group>
        </w:pict>
      </w:r>
    </w:p>
    <w:p w:rsidR="00A66EAB" w:rsidRPr="008615BD" w:rsidRDefault="00A66EAB" w:rsidP="000F2812">
      <w:pPr>
        <w:pStyle w:val="Heading5"/>
        <w:numPr>
          <w:ilvl w:val="0"/>
          <w:numId w:val="0"/>
        </w:numPr>
        <w:ind w:left="720" w:right="720"/>
      </w:pPr>
      <w:r w:rsidRPr="008615BD">
        <w:t xml:space="preserve">Other indicators of </w:t>
      </w:r>
      <w:proofErr w:type="spellStart"/>
      <w:r w:rsidRPr="008615BD">
        <w:t>bankfull</w:t>
      </w:r>
      <w:proofErr w:type="spellEnd"/>
      <w:r w:rsidRPr="008615BD">
        <w:t xml:space="preserve"> (especially in larger systems) are the tops of point bars, staining and vegetation lines.  If the substrate at </w:t>
      </w:r>
      <w:proofErr w:type="spellStart"/>
      <w:r w:rsidRPr="008615BD">
        <w:t>bankfull</w:t>
      </w:r>
      <w:proofErr w:type="spellEnd"/>
      <w:r w:rsidRPr="008615BD">
        <w:t xml:space="preserve"> is limestone, pipe </w:t>
      </w:r>
      <w:r w:rsidRPr="008615BD">
        <w:lastRenderedPageBreak/>
        <w:t xml:space="preserve">clay or concrete, then automatically score the bank in the “optimal” category and skip 2.9.2 and 2.9.3 below.  Ideally, </w:t>
      </w:r>
      <w:proofErr w:type="spellStart"/>
      <w:r w:rsidRPr="008615BD">
        <w:t>bankfull</w:t>
      </w:r>
      <w:proofErr w:type="spellEnd"/>
      <w:r w:rsidRPr="008615BD">
        <w:t xml:space="preserve"> should be greater than 60% of the bank height or above the woody root zone.  If this is the case, the bank gets a “plus” for this subcomponent.  Otherwise, </w:t>
      </w:r>
      <w:proofErr w:type="spellStart"/>
      <w:r w:rsidRPr="008615BD">
        <w:t>bankfull</w:t>
      </w:r>
      <w:proofErr w:type="spellEnd"/>
      <w:r w:rsidRPr="008615BD">
        <w:t xml:space="preserve"> is less than 60% of bank height and below the woody root zone and it should receive a “minus</w:t>
      </w:r>
      <w:r w:rsidR="004F291D" w:rsidRPr="008615BD">
        <w:t>.</w:t>
      </w:r>
      <w:r w:rsidRPr="008615BD">
        <w:t xml:space="preserve">”  </w:t>
      </w:r>
    </w:p>
    <w:p w:rsidR="00A66EAB" w:rsidRPr="008615BD" w:rsidRDefault="00A66EAB" w:rsidP="00A66EAB">
      <w:pPr>
        <w:pStyle w:val="Heading5"/>
        <w:numPr>
          <w:ilvl w:val="6"/>
          <w:numId w:val="1"/>
        </w:numPr>
      </w:pPr>
      <w:r w:rsidRPr="008615BD">
        <w:t xml:space="preserve">Second, determine the slope of the </w:t>
      </w:r>
      <w:r w:rsidR="00204449" w:rsidRPr="008615BD">
        <w:t xml:space="preserve">portion of bank above </w:t>
      </w:r>
      <w:proofErr w:type="spellStart"/>
      <w:r w:rsidR="00204449" w:rsidRPr="008615BD">
        <w:t>bankfull</w:t>
      </w:r>
      <w:proofErr w:type="spellEnd"/>
      <w:r w:rsidRPr="008615BD">
        <w:t>.  The more gentle the slope the more stable the bank.  Score a bank with a slope less than 60</w:t>
      </w:r>
      <w:r w:rsidRPr="008615BD">
        <w:rPr>
          <w:rFonts w:cs="Arial"/>
        </w:rPr>
        <w:t>°</w:t>
      </w:r>
      <w:r w:rsidRPr="008615BD">
        <w:t xml:space="preserve"> with a plus for this subcomponent.  A bank with a slope of greater than 60</w:t>
      </w:r>
      <w:r w:rsidRPr="008615BD">
        <w:rPr>
          <w:rFonts w:cs="Arial"/>
        </w:rPr>
        <w:t>°</w:t>
      </w:r>
      <w:r w:rsidRPr="008615BD">
        <w:t xml:space="preserve"> warrants a minus.</w:t>
      </w:r>
    </w:p>
    <w:p w:rsidR="00A66EAB" w:rsidRPr="008615BD" w:rsidRDefault="00A66EAB" w:rsidP="00A66EAB">
      <w:pPr>
        <w:pStyle w:val="Heading5"/>
        <w:numPr>
          <w:ilvl w:val="6"/>
          <w:numId w:val="1"/>
        </w:numPr>
      </w:pPr>
      <w:r w:rsidRPr="008615BD">
        <w:t xml:space="preserve">Third, determine if </w:t>
      </w:r>
      <w:proofErr w:type="spellStart"/>
      <w:r w:rsidRPr="008615BD">
        <w:t>bankfull</w:t>
      </w:r>
      <w:proofErr w:type="spellEnd"/>
      <w:r w:rsidRPr="008615BD">
        <w:t xml:space="preserve"> is above or below the root zone.  If </w:t>
      </w:r>
      <w:proofErr w:type="spellStart"/>
      <w:r w:rsidRPr="008615BD">
        <w:t>bankfull</w:t>
      </w:r>
      <w:proofErr w:type="spellEnd"/>
      <w:r w:rsidRPr="008615BD">
        <w:t xml:space="preserve"> is above the root zone and there are few raw or eroded areas, score this subcomponent a plus.  Otherwise, score it a minus.  Woody vegetation/roots are more stable than herbaceous and should be scored accordingly.</w:t>
      </w:r>
    </w:p>
    <w:p w:rsidR="00A66EAB" w:rsidRPr="008615BD" w:rsidRDefault="00A66EAB" w:rsidP="00A66EAB">
      <w:pPr>
        <w:pStyle w:val="Heading5"/>
        <w:numPr>
          <w:ilvl w:val="6"/>
          <w:numId w:val="1"/>
        </w:numPr>
      </w:pPr>
      <w:r w:rsidRPr="008615BD">
        <w:t xml:space="preserve">Lastly, count up the number of pluses from each subcomponent (a total of 3 possible) and score within each category as described below:  </w:t>
      </w:r>
    </w:p>
    <w:p w:rsidR="00A66EAB" w:rsidRPr="008615BD" w:rsidRDefault="00A66EAB" w:rsidP="00A66EAB">
      <w:pPr>
        <w:pStyle w:val="Heading5"/>
        <w:numPr>
          <w:ilvl w:val="7"/>
          <w:numId w:val="1"/>
        </w:numPr>
      </w:pPr>
      <w:r w:rsidRPr="008615BD">
        <w:t>Poor- 0 pluses</w:t>
      </w:r>
    </w:p>
    <w:p w:rsidR="00A66EAB" w:rsidRPr="008615BD" w:rsidRDefault="00A66EAB" w:rsidP="00A66EAB">
      <w:pPr>
        <w:pStyle w:val="Heading5"/>
        <w:numPr>
          <w:ilvl w:val="7"/>
          <w:numId w:val="1"/>
        </w:numPr>
      </w:pPr>
      <w:r w:rsidRPr="008615BD">
        <w:t>Marginal- 1 plus</w:t>
      </w:r>
    </w:p>
    <w:p w:rsidR="00A66EAB" w:rsidRPr="008615BD" w:rsidRDefault="00A66EAB" w:rsidP="00A66EAB">
      <w:pPr>
        <w:pStyle w:val="Heading5"/>
        <w:numPr>
          <w:ilvl w:val="7"/>
          <w:numId w:val="1"/>
        </w:numPr>
      </w:pPr>
      <w:r w:rsidRPr="008615BD">
        <w:t>Suboptimal- 2 pluses</w:t>
      </w:r>
    </w:p>
    <w:p w:rsidR="00A66EAB" w:rsidRPr="008615BD" w:rsidRDefault="00A66EAB" w:rsidP="00A66EAB">
      <w:pPr>
        <w:pStyle w:val="Heading5"/>
        <w:numPr>
          <w:ilvl w:val="7"/>
          <w:numId w:val="1"/>
        </w:numPr>
      </w:pPr>
      <w:r w:rsidRPr="008615BD">
        <w:t>Optimal- 3 pluses</w:t>
      </w:r>
    </w:p>
    <w:p w:rsidR="00A66EAB" w:rsidRPr="008615BD" w:rsidRDefault="00A66EAB" w:rsidP="00A66EAB">
      <w:pPr>
        <w:pStyle w:val="Heading5"/>
        <w:numPr>
          <w:ilvl w:val="5"/>
          <w:numId w:val="1"/>
        </w:numPr>
      </w:pPr>
      <w:r w:rsidRPr="008615BD">
        <w:t xml:space="preserve">Assign a score for the </w:t>
      </w:r>
      <w:r w:rsidRPr="008615BD">
        <w:rPr>
          <w:b/>
          <w:bCs/>
        </w:rPr>
        <w:t>Riparian Buffer Zone Width</w:t>
      </w:r>
      <w:r w:rsidRPr="008615BD">
        <w:t xml:space="preserve"> that best characterizes the width of vegetation on each side of the channel.  This zone is measured from the edge of the stream bank to where clearing or other adverse human activity begins.  </w:t>
      </w:r>
      <w:r w:rsidR="0041704F" w:rsidRPr="008615BD">
        <w:t xml:space="preserve">Take into account the intensity of the disturbance and score accordingly. </w:t>
      </w:r>
      <w:r w:rsidR="0063279B" w:rsidRPr="008615BD">
        <w:t xml:space="preserve"> </w:t>
      </w:r>
      <w:r w:rsidR="0041704F" w:rsidRPr="008615BD">
        <w:t xml:space="preserve">For example, a footpath that runs along one bank for 20 meters is much less intense than a paved road that runs along the same 20 meter stretch. </w:t>
      </w:r>
      <w:r w:rsidRPr="008615BD">
        <w:t>A native vegetated buffer zone of greater than 18 m (approximately 60 feet) is currently considered optimal.</w:t>
      </w:r>
      <w:r w:rsidR="00093B82" w:rsidRPr="008615BD">
        <w:t xml:space="preserve"> </w:t>
      </w:r>
      <w:r w:rsidR="00204449" w:rsidRPr="008615BD">
        <w:t>A riparian zone that is vegetated but mowed regularly is considered poor.</w:t>
      </w:r>
    </w:p>
    <w:p w:rsidR="00A66EAB" w:rsidRPr="008615BD" w:rsidRDefault="00A66EAB" w:rsidP="00A66EAB">
      <w:pPr>
        <w:pStyle w:val="Heading5"/>
        <w:numPr>
          <w:ilvl w:val="5"/>
          <w:numId w:val="1"/>
        </w:numPr>
      </w:pPr>
      <w:r w:rsidRPr="008615BD">
        <w:t xml:space="preserve">Identify the plants in the riparian zone, determining the extent of coverage and whether the vegetation is native or exotic.  Look for these classes of plants:  bottomland or </w:t>
      </w:r>
      <w:proofErr w:type="spellStart"/>
      <w:r w:rsidRPr="008615BD">
        <w:t>mesic</w:t>
      </w:r>
      <w:proofErr w:type="spellEnd"/>
      <w:r w:rsidRPr="008615BD">
        <w:t xml:space="preserve"> hardwoods, understory shrubs and non-woody </w:t>
      </w:r>
      <w:proofErr w:type="spellStart"/>
      <w:r w:rsidRPr="008615BD">
        <w:t>macrophytes</w:t>
      </w:r>
      <w:proofErr w:type="spellEnd"/>
      <w:r w:rsidRPr="008615BD">
        <w:t xml:space="preserve">.  Assign a </w:t>
      </w:r>
      <w:r w:rsidRPr="008615BD">
        <w:rPr>
          <w:b/>
          <w:bCs/>
        </w:rPr>
        <w:t>Riparian Zone Vegetation Quality</w:t>
      </w:r>
      <w:r w:rsidRPr="008615BD">
        <w:t xml:space="preserve"> score based on the classes of plants present, the degree of bank vegetative cover, and how closely the plant community at the site approaches that expected of an undisturbed community in the region.</w:t>
      </w:r>
      <w:r w:rsidR="00E313A2" w:rsidRPr="008615BD">
        <w:t xml:space="preserve">  </w:t>
      </w:r>
      <w:r w:rsidR="00204449" w:rsidRPr="008615BD">
        <w:t>If there is obvious riparian substrate disruption by exotic animals or humans, these disturbances should be considered during the scoring process.</w:t>
      </w:r>
    </w:p>
    <w:p w:rsidR="00A66EAB" w:rsidRPr="008615BD" w:rsidRDefault="00A66EAB" w:rsidP="00A66EAB">
      <w:pPr>
        <w:pStyle w:val="Heading5"/>
        <w:numPr>
          <w:ilvl w:val="5"/>
          <w:numId w:val="1"/>
        </w:numPr>
      </w:pPr>
      <w:r w:rsidRPr="008615BD">
        <w:t>Add the scores for the secondary habitat components (see sections 2.8-2.11) and record this secondary score on the form.  The secondary habitat components refer to morphological and riparian zone features.</w:t>
      </w:r>
    </w:p>
    <w:p w:rsidR="00A66EAB" w:rsidRPr="008615BD" w:rsidRDefault="00A66EAB" w:rsidP="00A66EAB">
      <w:pPr>
        <w:pStyle w:val="Heading5"/>
        <w:numPr>
          <w:ilvl w:val="5"/>
          <w:numId w:val="1"/>
        </w:numPr>
      </w:pPr>
      <w:r w:rsidRPr="008615BD">
        <w:t>Add the primary score (see section 2.7) and the secondary score (see section 2.12) to get the habitat assessment total score.  Record the habitat assessment total score on the form.</w:t>
      </w:r>
    </w:p>
    <w:p w:rsidR="007D3586" w:rsidRPr="008615BD" w:rsidRDefault="00181CA5" w:rsidP="00B1757F">
      <w:pPr>
        <w:pStyle w:val="Heading5"/>
        <w:numPr>
          <w:ilvl w:val="5"/>
          <w:numId w:val="1"/>
        </w:numPr>
      </w:pPr>
      <w:r w:rsidRPr="008615BD">
        <w:t>Sign and date the form (FD 9000-5).</w:t>
      </w:r>
    </w:p>
    <w:p w:rsidR="00086802" w:rsidRPr="008615BD" w:rsidRDefault="00086802" w:rsidP="00086802">
      <w:pPr>
        <w:pStyle w:val="ListParagraph"/>
        <w:keepNext/>
        <w:numPr>
          <w:ilvl w:val="1"/>
          <w:numId w:val="11"/>
        </w:numPr>
        <w:spacing w:before="240"/>
        <w:contextualSpacing w:val="0"/>
        <w:outlineLvl w:val="1"/>
        <w:rPr>
          <w:b/>
          <w:vanish/>
          <w:sz w:val="28"/>
        </w:rPr>
      </w:pPr>
    </w:p>
    <w:p w:rsidR="00086802" w:rsidRPr="008615BD" w:rsidRDefault="00086802" w:rsidP="00086802">
      <w:pPr>
        <w:pStyle w:val="ListParagraph"/>
        <w:keepNext/>
        <w:numPr>
          <w:ilvl w:val="2"/>
          <w:numId w:val="11"/>
        </w:numPr>
        <w:spacing w:before="240"/>
        <w:contextualSpacing w:val="0"/>
        <w:outlineLvl w:val="2"/>
        <w:rPr>
          <w:b/>
          <w:smallCaps/>
          <w:vanish/>
          <w:sz w:val="24"/>
        </w:rPr>
      </w:pPr>
    </w:p>
    <w:p w:rsidR="00086802" w:rsidRPr="008615BD" w:rsidRDefault="00086802" w:rsidP="00086802">
      <w:pPr>
        <w:pStyle w:val="ListParagraph"/>
        <w:keepNext/>
        <w:numPr>
          <w:ilvl w:val="3"/>
          <w:numId w:val="11"/>
        </w:numPr>
        <w:spacing w:before="240"/>
        <w:contextualSpacing w:val="0"/>
        <w:outlineLvl w:val="3"/>
        <w:rPr>
          <w:i/>
          <w:vanish/>
          <w:sz w:val="24"/>
        </w:rPr>
      </w:pPr>
    </w:p>
    <w:p w:rsidR="00086802" w:rsidRPr="008615BD" w:rsidRDefault="00204449" w:rsidP="00086802">
      <w:pPr>
        <w:pStyle w:val="Heading4"/>
      </w:pPr>
      <w:r w:rsidRPr="008615BD">
        <w:t xml:space="preserve">Hydrologic Modification Characterization </w:t>
      </w:r>
    </w:p>
    <w:p w:rsidR="00225320" w:rsidRPr="008615BD" w:rsidRDefault="00204449">
      <w:pPr>
        <w:pStyle w:val="Heading5"/>
        <w:numPr>
          <w:ilvl w:val="0"/>
          <w:numId w:val="0"/>
        </w:numPr>
      </w:pPr>
      <w:r w:rsidRPr="008615BD">
        <w:t xml:space="preserve">Assess the hydrologic modification within the vicinity and watershed of the stream.  This assessment includes analysis of maps and aerial photographs, as well as reconnaissance of the watershed.   </w:t>
      </w:r>
    </w:p>
    <w:p w:rsidR="00B21969" w:rsidRPr="008615BD" w:rsidRDefault="00204449" w:rsidP="00C313CF">
      <w:pPr>
        <w:pStyle w:val="Heading5"/>
        <w:numPr>
          <w:ilvl w:val="4"/>
          <w:numId w:val="13"/>
        </w:numPr>
        <w:rPr>
          <w:smallCaps/>
        </w:rPr>
      </w:pPr>
      <w:r w:rsidRPr="008615BD">
        <w:rPr>
          <w:smallCaps/>
        </w:rPr>
        <w:t>Equipment and Supplies</w:t>
      </w:r>
    </w:p>
    <w:p w:rsidR="00225320" w:rsidRPr="008615BD" w:rsidRDefault="00204449">
      <w:pPr>
        <w:pStyle w:val="Heading6"/>
      </w:pPr>
      <w:r w:rsidRPr="008615BD">
        <w:lastRenderedPageBreak/>
        <w:t>Recent aerial photographs of region of interest</w:t>
      </w:r>
    </w:p>
    <w:p w:rsidR="00225320" w:rsidRPr="008615BD" w:rsidRDefault="00204449">
      <w:pPr>
        <w:pStyle w:val="Heading6"/>
      </w:pPr>
      <w:r w:rsidRPr="008615BD">
        <w:t xml:space="preserve">Assorted maps of region of interest, including waterways, consumptive use wells, impervious surfaces, if available.  </w:t>
      </w:r>
    </w:p>
    <w:p w:rsidR="00B21969" w:rsidRPr="008615BD" w:rsidRDefault="00204449" w:rsidP="00C313CF">
      <w:pPr>
        <w:pStyle w:val="Heading5"/>
        <w:numPr>
          <w:ilvl w:val="4"/>
          <w:numId w:val="13"/>
        </w:numPr>
        <w:rPr>
          <w:smallCaps/>
        </w:rPr>
      </w:pPr>
      <w:r w:rsidRPr="008615BD">
        <w:rPr>
          <w:smallCaps/>
        </w:rPr>
        <w:t>Methods</w:t>
      </w:r>
    </w:p>
    <w:p w:rsidR="00225320" w:rsidRPr="008615BD" w:rsidRDefault="00204449">
      <w:pPr>
        <w:pStyle w:val="Heading5"/>
        <w:numPr>
          <w:ilvl w:val="5"/>
          <w:numId w:val="13"/>
        </w:numPr>
      </w:pPr>
      <w:r w:rsidRPr="008615BD">
        <w:t xml:space="preserve">Using maps, determine the watershed extent for the site of interest, including all land that feeds that point on that stream (all watershed area </w:t>
      </w:r>
      <w:r w:rsidRPr="008615BD">
        <w:rPr>
          <w:i/>
        </w:rPr>
        <w:t>upstream</w:t>
      </w:r>
      <w:r w:rsidRPr="008615BD">
        <w:t xml:space="preserve"> from the point).  </w:t>
      </w:r>
    </w:p>
    <w:p w:rsidR="00225320" w:rsidRPr="008615BD" w:rsidRDefault="00204449">
      <w:pPr>
        <w:pStyle w:val="Heading5"/>
        <w:numPr>
          <w:ilvl w:val="5"/>
          <w:numId w:val="13"/>
        </w:numPr>
      </w:pPr>
      <w:r w:rsidRPr="008615BD">
        <w:t xml:space="preserve">Examine aerial photographs and maps for evidence of draining and ditching, and estimate the proportion of the watershed affected by draining or ditching. Make observations of ditches and potential impacts of draining while at the site and while conducting reconnaissance in the watershed. </w:t>
      </w:r>
    </w:p>
    <w:p w:rsidR="00214B9E" w:rsidRPr="008615BD" w:rsidRDefault="00204449" w:rsidP="00214B9E">
      <w:pPr>
        <w:pStyle w:val="Heading5"/>
        <w:numPr>
          <w:ilvl w:val="5"/>
          <w:numId w:val="13"/>
        </w:numPr>
      </w:pPr>
      <w:r w:rsidRPr="008615BD">
        <w:t xml:space="preserve"> Determine if any water control structures are present within the watershed; these structures may control flow in ditches or canals, or for impoundments. Determine to what degree the amount of ditching or impoundments within the watershed would alter normal water deliveries to the stream.  In a natural </w:t>
      </w:r>
      <w:proofErr w:type="spellStart"/>
      <w:r w:rsidRPr="008615BD">
        <w:t>unimpacted</w:t>
      </w:r>
      <w:proofErr w:type="spellEnd"/>
      <w:r w:rsidRPr="008615BD">
        <w:t xml:space="preserve"> system, water would enter streams directly from wetlands or floodplains within the watershed, and that flow would occur over time as the ground becomes saturated and water flows over land.  </w:t>
      </w:r>
      <w:proofErr w:type="gramStart"/>
      <w:r w:rsidRPr="008615BD">
        <w:t>Ditching within a watershed causes faster and more targeted delivery of water, while impoundment will prevent the flow of water downstream.</w:t>
      </w:r>
      <w:proofErr w:type="gramEnd"/>
      <w:r w:rsidRPr="008615BD">
        <w:t xml:space="preserve">  </w:t>
      </w:r>
    </w:p>
    <w:p w:rsidR="00214B9E" w:rsidRPr="008615BD" w:rsidRDefault="00204449" w:rsidP="00214B9E">
      <w:pPr>
        <w:pStyle w:val="Heading5"/>
        <w:numPr>
          <w:ilvl w:val="5"/>
          <w:numId w:val="13"/>
        </w:numPr>
      </w:pPr>
      <w:r w:rsidRPr="008615BD">
        <w:t xml:space="preserve">Using the most recent available aerial photographs and land use </w:t>
      </w:r>
      <w:proofErr w:type="spellStart"/>
      <w:r w:rsidRPr="008615BD">
        <w:t>coverages</w:t>
      </w:r>
      <w:proofErr w:type="spellEnd"/>
      <w:r w:rsidRPr="008615BD">
        <w:t>, estimate the percent of impervious surfaces in the watershed.  Impervious surfaces include roads, paths, parking lots, and roofs. Commercial, residential, transportation, and industrial land uses typically have a high percentage of impervious surfaces, but verify with the aerial photographs. A higher percent of impervious surfaces causes greater “spikes” in the hydrograph, especially in the absence of best management practices such as wide stream buffers.  A low percent of impervious surfaces leads to more water percolating through the soil rather than running directly to the stream.</w:t>
      </w:r>
    </w:p>
    <w:p w:rsidR="00214B9E" w:rsidRPr="008615BD" w:rsidRDefault="00204449" w:rsidP="00214B9E">
      <w:pPr>
        <w:pStyle w:val="Heading5"/>
        <w:numPr>
          <w:ilvl w:val="5"/>
          <w:numId w:val="13"/>
        </w:numPr>
      </w:pPr>
      <w:r w:rsidRPr="008615BD">
        <w:t>Determine to what degree water withdrawals (consumptive use) in the area reduce water to the stream.  Consumptive use can be for residential, industrial, or agricultural use, and impacts of water withdrawals on a stream may be seasonal.  Information on consumptive use may be available from your local Water Management District.</w:t>
      </w:r>
    </w:p>
    <w:p w:rsidR="00225320" w:rsidRPr="008615BD" w:rsidRDefault="00204449">
      <w:pPr>
        <w:pStyle w:val="Heading5"/>
        <w:numPr>
          <w:ilvl w:val="5"/>
          <w:numId w:val="13"/>
        </w:numPr>
      </w:pPr>
      <w:r w:rsidRPr="008615BD">
        <w:t xml:space="preserve">At the site, examine evidence of high water levels, scouring, and base flow to estimate the shape of the hydrograph at the site. Determine if there is adequate water and habitat at base flow for healthy ecosystem function, or if the flow is so reduced at times other than during rain events that there is insufficient water to support healthy ecosystem function. </w:t>
      </w:r>
    </w:p>
    <w:p w:rsidR="00204449" w:rsidRPr="008615BD" w:rsidRDefault="00E17D63" w:rsidP="00204449">
      <w:pPr>
        <w:pStyle w:val="Heading5"/>
        <w:numPr>
          <w:ilvl w:val="0"/>
          <w:numId w:val="0"/>
        </w:numPr>
        <w:ind w:left="360"/>
      </w:pPr>
      <w:r w:rsidRPr="008615BD">
        <w:t xml:space="preserve"> </w:t>
      </w:r>
    </w:p>
    <w:p w:rsidR="00225320" w:rsidRPr="008615BD" w:rsidRDefault="001D08C8">
      <w:pPr>
        <w:pStyle w:val="Heading5"/>
        <w:numPr>
          <w:ilvl w:val="0"/>
          <w:numId w:val="0"/>
        </w:numPr>
        <w:ind w:left="360"/>
      </w:pPr>
      <w:r w:rsidRPr="008615BD">
        <w:object w:dxaOrig="7183" w:dyaOrig="5380">
          <v:shape id="_x0000_i1026" type="#_x0000_t75" alt="Graph of normal hydrologic curve in natural condition." style="width:305.25pt;height:228pt" o:ole="">
            <v:imagedata r:id="rId7" o:title=""/>
          </v:shape>
          <o:OLEObject Type="Embed" ProgID="PowerPoint.Slide.12" ShapeID="_x0000_i1026" DrawAspect="Content" ObjectID="_1433327964" r:id="rId8"/>
        </w:object>
      </w:r>
    </w:p>
    <w:p w:rsidR="00225320" w:rsidRPr="008615BD" w:rsidRDefault="001D08C8">
      <w:pPr>
        <w:pStyle w:val="Heading5"/>
        <w:numPr>
          <w:ilvl w:val="0"/>
          <w:numId w:val="0"/>
        </w:numPr>
        <w:ind w:left="360"/>
      </w:pPr>
      <w:r w:rsidRPr="008615BD">
        <w:object w:dxaOrig="7183" w:dyaOrig="5380">
          <v:shape id="_x0000_i1027" type="#_x0000_t75" alt="Graph of extreme hydrologic curve with high human influence on hydrology." style="width:309pt;height:231.75pt" o:ole="">
            <v:imagedata r:id="rId9" o:title=""/>
          </v:shape>
          <o:OLEObject Type="Embed" ProgID="PowerPoint.Slide.12" ShapeID="_x0000_i1027" DrawAspect="Content" ObjectID="_1433327965" r:id="rId10"/>
        </w:object>
      </w:r>
    </w:p>
    <w:p w:rsidR="00225320" w:rsidRPr="008615BD" w:rsidRDefault="00204449">
      <w:pPr>
        <w:pStyle w:val="Heading5"/>
        <w:numPr>
          <w:ilvl w:val="5"/>
          <w:numId w:val="13"/>
        </w:numPr>
      </w:pPr>
      <w:r w:rsidRPr="008615BD">
        <w:t>Topographic alterations in the watershed that would adversely affect water deliveries to the stream.  Examples of such alterations include mining and agricultural leveling or sloping.</w:t>
      </w:r>
    </w:p>
    <w:p w:rsidR="00225320" w:rsidRPr="008615BD" w:rsidRDefault="00204449">
      <w:pPr>
        <w:pStyle w:val="Heading5"/>
        <w:numPr>
          <w:ilvl w:val="4"/>
          <w:numId w:val="13"/>
        </w:numPr>
      </w:pPr>
      <w:r w:rsidRPr="008615BD">
        <w:t xml:space="preserve">Based on the considerations in Section 2, assign a hydrologic modification score from one to ten, using the following scale.  Score at the low end of the category if only some of the impacts are realized, and at the high end if all conditions apply.  </w:t>
      </w:r>
      <w:r w:rsidR="00D314E1" w:rsidRPr="008615BD">
        <w:t>Record the score on your habitat assessment or physical chemical characterization form.</w:t>
      </w:r>
    </w:p>
    <w:p w:rsidR="00225320" w:rsidRPr="008615BD" w:rsidRDefault="00204449">
      <w:pPr>
        <w:pStyle w:val="Heading5"/>
        <w:numPr>
          <w:ilvl w:val="5"/>
          <w:numId w:val="13"/>
        </w:numPr>
      </w:pPr>
      <w:r w:rsidRPr="008615BD">
        <w:t xml:space="preserve">Best (1-2 points): Flow regime as naturally occurs (slow and fairly continual release of water after rains), few impervious surfaces in watershed (&lt;5%), high connectivity with ground water and surface features delivering water (e.g., sand hills, wetlands; no ditches, </w:t>
      </w:r>
      <w:proofErr w:type="spellStart"/>
      <w:r w:rsidRPr="008615BD">
        <w:t>berms</w:t>
      </w:r>
      <w:proofErr w:type="spellEnd"/>
      <w:r w:rsidRPr="008615BD">
        <w:t>, other impediments)</w:t>
      </w:r>
    </w:p>
    <w:p w:rsidR="00225320" w:rsidRPr="008615BD" w:rsidRDefault="00204449">
      <w:pPr>
        <w:pStyle w:val="Heading5"/>
        <w:numPr>
          <w:ilvl w:val="5"/>
          <w:numId w:val="13"/>
        </w:numPr>
      </w:pPr>
      <w:r w:rsidRPr="008615BD">
        <w:lastRenderedPageBreak/>
        <w:t xml:space="preserve">Slight Disturbance (3-4 points): </w:t>
      </w:r>
      <w:r w:rsidRPr="008615BD">
        <w:rPr>
          <w:rFonts w:cs="Arial"/>
        </w:rPr>
        <w:t xml:space="preserve">Flow regime minimally changed; hydrograph resembles normal hydrologic curve; some water withdrawals; some wetland drainage, some ditching, some impoundments; some impervious surfaces in watershed (5-&lt;10%), </w:t>
      </w:r>
    </w:p>
    <w:p w:rsidR="00225320" w:rsidRPr="008615BD" w:rsidRDefault="00204449">
      <w:pPr>
        <w:pStyle w:val="Heading5"/>
        <w:numPr>
          <w:ilvl w:val="5"/>
          <w:numId w:val="13"/>
        </w:numPr>
      </w:pPr>
      <w:r w:rsidRPr="008615BD">
        <w:rPr>
          <w:rFonts w:cs="Arial"/>
        </w:rPr>
        <w:t>Moderately altered (5-6 points): Flow regime moderately altered; hydrograph moderately flashy (scouring after rain events with subsequent reductions in flow); groundwater pumping evident; much wetland drainage, topographic alterations reduce natural water input; more impervious surfaces throughout watershed (10-&lt;20%), dams/control structures change normal water delivery schedule</w:t>
      </w:r>
    </w:p>
    <w:p w:rsidR="00225320" w:rsidRPr="008615BD" w:rsidRDefault="00204449">
      <w:pPr>
        <w:pStyle w:val="Heading5"/>
        <w:numPr>
          <w:ilvl w:val="5"/>
          <w:numId w:val="13"/>
        </w:numPr>
      </w:pPr>
      <w:r w:rsidRPr="008615BD">
        <w:rPr>
          <w:rFonts w:cs="Arial"/>
        </w:rPr>
        <w:t>Poor (7-8 points): Flow regime highly altered; hydrograph very flashy (scouring after rain events with subsequent reductions in flow, leading to stagnant or dry conditions, related to large amounts of impervious surfaces and/or ditching throughout watershed); water withdrawals &amp; impoundments/control structures severely alter flows, large amounts of impervious surfaces (20-&lt;30%)</w:t>
      </w:r>
    </w:p>
    <w:p w:rsidR="00225320" w:rsidRPr="008615BD" w:rsidRDefault="00204449">
      <w:pPr>
        <w:pStyle w:val="Heading5"/>
        <w:numPr>
          <w:ilvl w:val="5"/>
          <w:numId w:val="13"/>
        </w:numPr>
      </w:pPr>
      <w:r w:rsidRPr="008615BD">
        <w:rPr>
          <w:rFonts w:cs="Arial"/>
        </w:rPr>
        <w:t xml:space="preserve">Very Poor (9-10 points): Flow regime entirely human controlled; hydrograph very flashy (scouring after rain events with subsequent reductions in flow, leading to stagnant or dry conditions, related to impervious surfaces and ditching throughout watershed); water withdrawals and impoundments fundamentally alter the nature of the ecosystem; impervious surfaces ≥ 30%.  </w:t>
      </w:r>
    </w:p>
    <w:p w:rsidR="00204449" w:rsidRPr="008615BD" w:rsidRDefault="00204449" w:rsidP="00204449">
      <w:pPr>
        <w:pStyle w:val="Heading5"/>
        <w:numPr>
          <w:ilvl w:val="0"/>
          <w:numId w:val="0"/>
        </w:numPr>
      </w:pPr>
    </w:p>
    <w:p w:rsidR="00204449" w:rsidRPr="008615BD" w:rsidRDefault="00204449" w:rsidP="00204449">
      <w:pPr>
        <w:pStyle w:val="Heading5"/>
        <w:numPr>
          <w:ilvl w:val="0"/>
          <w:numId w:val="0"/>
        </w:numPr>
        <w:ind w:left="360"/>
      </w:pPr>
    </w:p>
    <w:p w:rsidR="00204449" w:rsidRPr="008615BD" w:rsidRDefault="007D3586" w:rsidP="00204449">
      <w:pPr>
        <w:pStyle w:val="Heading2"/>
        <w:numPr>
          <w:ilvl w:val="1"/>
          <w:numId w:val="12"/>
        </w:numPr>
      </w:pPr>
      <w:r w:rsidRPr="008615BD">
        <w:t>Lake Habitat Assessment</w:t>
      </w:r>
    </w:p>
    <w:p w:rsidR="007D3586" w:rsidRPr="008615BD" w:rsidRDefault="007D3586">
      <w:r w:rsidRPr="008615BD">
        <w:t xml:space="preserve">This sampling procedure requires specific training and a demonstration of competency due to the expert judgment exercised during field sampling.   </w:t>
      </w:r>
      <w:r w:rsidR="00327CA3" w:rsidRPr="008615BD">
        <w:t xml:space="preserve">It is recommended that </w:t>
      </w:r>
      <w:r w:rsidR="0096424D" w:rsidRPr="008615BD">
        <w:t>i</w:t>
      </w:r>
      <w:r w:rsidRPr="008615BD">
        <w:t>ndividuals conducting this procedure s</w:t>
      </w:r>
      <w:r w:rsidR="00327CA3" w:rsidRPr="008615BD">
        <w:t>hould</w:t>
      </w:r>
      <w:r w:rsidRPr="008615BD">
        <w:t xml:space="preserve"> train with </w:t>
      </w:r>
      <w:r w:rsidR="00EF68EA" w:rsidRPr="008615BD">
        <w:t>DEP</w:t>
      </w:r>
      <w:r w:rsidRPr="008615BD">
        <w:t xml:space="preserve"> staff (via workshops and/or participating in field sampling) and pass a field performance test.</w:t>
      </w:r>
    </w:p>
    <w:p w:rsidR="007D3586" w:rsidRPr="008615BD" w:rsidRDefault="007D3586" w:rsidP="000F2812">
      <w:pPr>
        <w:pStyle w:val="Heading5"/>
        <w:keepNext/>
        <w:numPr>
          <w:ilvl w:val="4"/>
          <w:numId w:val="3"/>
        </w:numPr>
        <w:rPr>
          <w:smallCaps/>
          <w:u w:val="single"/>
        </w:rPr>
      </w:pPr>
      <w:r w:rsidRPr="008615BD">
        <w:rPr>
          <w:smallCaps/>
        </w:rPr>
        <w:t>Equipment and Supplies</w:t>
      </w:r>
    </w:p>
    <w:p w:rsidR="007D3586" w:rsidRPr="008615BD" w:rsidRDefault="007D3586">
      <w:pPr>
        <w:pStyle w:val="Heading6"/>
      </w:pPr>
      <w:r w:rsidRPr="008615BD">
        <w:t>Completed Physical/Chemical Characterization Field Sheet (FD 9000-3); see FT 3001, section 2</w:t>
      </w:r>
    </w:p>
    <w:p w:rsidR="007D3586" w:rsidRPr="008615BD" w:rsidRDefault="007D3586">
      <w:pPr>
        <w:pStyle w:val="Heading6"/>
      </w:pPr>
      <w:r w:rsidRPr="008615BD">
        <w:t>Lake Habitat Assessment Field Sheet (FD 9000-6)</w:t>
      </w:r>
    </w:p>
    <w:p w:rsidR="007D3586" w:rsidRPr="008615BD" w:rsidRDefault="007D3586">
      <w:pPr>
        <w:pStyle w:val="Heading6"/>
      </w:pPr>
      <w:r w:rsidRPr="008615BD">
        <w:t>Pen</w:t>
      </w:r>
    </w:p>
    <w:p w:rsidR="007D3586" w:rsidRPr="008615BD" w:rsidRDefault="007D3586">
      <w:pPr>
        <w:pStyle w:val="Heading6"/>
        <w:tabs>
          <w:tab w:val="num" w:pos="-2970"/>
        </w:tabs>
      </w:pPr>
      <w:r w:rsidRPr="008615BD">
        <w:t>Identification keys for aquatic plants</w:t>
      </w:r>
    </w:p>
    <w:p w:rsidR="007D3586" w:rsidRPr="008615BD" w:rsidRDefault="007D3586">
      <w:pPr>
        <w:pStyle w:val="Heading6"/>
        <w:tabs>
          <w:tab w:val="num" w:pos="-2970"/>
        </w:tabs>
      </w:pPr>
      <w:smartTag w:uri="urn:schemas-microsoft-com:office:smarttags" w:element="place">
        <w:r w:rsidRPr="008615BD">
          <w:t>Lake</w:t>
        </w:r>
      </w:smartTag>
      <w:r w:rsidRPr="008615BD">
        <w:t xml:space="preserve"> </w:t>
      </w:r>
      <w:proofErr w:type="gramStart"/>
      <w:r w:rsidRPr="008615BD">
        <w:t>map</w:t>
      </w:r>
      <w:proofErr w:type="gramEnd"/>
    </w:p>
    <w:p w:rsidR="007D3586" w:rsidRPr="008615BD" w:rsidRDefault="007D3586">
      <w:pPr>
        <w:pStyle w:val="Heading6"/>
        <w:tabs>
          <w:tab w:val="num" w:pos="-2970"/>
        </w:tabs>
      </w:pPr>
      <w:proofErr w:type="spellStart"/>
      <w:r w:rsidRPr="008615BD">
        <w:t>Frotus</w:t>
      </w:r>
      <w:proofErr w:type="spellEnd"/>
    </w:p>
    <w:p w:rsidR="007D3586" w:rsidRPr="008615BD" w:rsidRDefault="007D3586">
      <w:pPr>
        <w:pStyle w:val="Heading6"/>
        <w:tabs>
          <w:tab w:val="num" w:pos="-2970"/>
        </w:tabs>
      </w:pPr>
      <w:r w:rsidRPr="008615BD">
        <w:t xml:space="preserve">Petite </w:t>
      </w:r>
      <w:proofErr w:type="spellStart"/>
      <w:r w:rsidRPr="008615BD">
        <w:t>Ponar</w:t>
      </w:r>
      <w:proofErr w:type="spellEnd"/>
      <w:r w:rsidRPr="008615BD">
        <w:t xml:space="preserve"> or </w:t>
      </w:r>
      <w:proofErr w:type="spellStart"/>
      <w:r w:rsidRPr="008615BD">
        <w:t>Ekman</w:t>
      </w:r>
      <w:proofErr w:type="spellEnd"/>
      <w:r w:rsidRPr="008615BD">
        <w:t xml:space="preserve"> dredge</w:t>
      </w:r>
    </w:p>
    <w:p w:rsidR="007D3586" w:rsidRPr="008615BD" w:rsidRDefault="007D3586">
      <w:pPr>
        <w:pStyle w:val="Heading6"/>
        <w:tabs>
          <w:tab w:val="num" w:pos="-2970"/>
        </w:tabs>
      </w:pPr>
      <w:r w:rsidRPr="008615BD">
        <w:t>Plastic bucket</w:t>
      </w:r>
    </w:p>
    <w:p w:rsidR="007D3586" w:rsidRPr="008615BD" w:rsidRDefault="007D3586">
      <w:pPr>
        <w:pStyle w:val="Heading6"/>
        <w:tabs>
          <w:tab w:val="num" w:pos="-2970"/>
        </w:tabs>
      </w:pPr>
      <w:r w:rsidRPr="008615BD">
        <w:t>Water color standard (20 PCU) in a clear plastic or Teflon bottle</w:t>
      </w:r>
    </w:p>
    <w:p w:rsidR="007D3586" w:rsidRPr="008615BD" w:rsidRDefault="007D3586">
      <w:pPr>
        <w:pStyle w:val="Heading6"/>
        <w:tabs>
          <w:tab w:val="num" w:pos="-2970"/>
        </w:tabs>
      </w:pPr>
      <w:r w:rsidRPr="008615BD">
        <w:t>Clear plastic or Teflon sample bottles (for water color comparisons)</w:t>
      </w:r>
    </w:p>
    <w:p w:rsidR="007D3586" w:rsidRPr="008615BD" w:rsidRDefault="007D3586">
      <w:pPr>
        <w:pStyle w:val="Heading5"/>
        <w:rPr>
          <w:smallCaps/>
        </w:rPr>
      </w:pPr>
      <w:r w:rsidRPr="008615BD">
        <w:rPr>
          <w:smallCaps/>
        </w:rPr>
        <w:t>Methods</w:t>
      </w:r>
    </w:p>
    <w:p w:rsidR="00204449" w:rsidRPr="008615BD" w:rsidRDefault="007D3586" w:rsidP="00204449">
      <w:pPr>
        <w:pStyle w:val="Heading5"/>
        <w:numPr>
          <w:ilvl w:val="5"/>
          <w:numId w:val="7"/>
        </w:numPr>
      </w:pPr>
      <w:r w:rsidRPr="008615BD">
        <w:t xml:space="preserve">Before going into the </w:t>
      </w:r>
      <w:proofErr w:type="gramStart"/>
      <w:r w:rsidRPr="008615BD">
        <w:t>field, obtain</w:t>
      </w:r>
      <w:proofErr w:type="gramEnd"/>
      <w:r w:rsidRPr="008615BD">
        <w:t xml:space="preserve"> a map of the sampling lake</w:t>
      </w:r>
      <w:r w:rsidR="004A1F10" w:rsidRPr="008615BD">
        <w:t>,</w:t>
      </w:r>
      <w:r w:rsidRPr="008615BD">
        <w:t xml:space="preserve"> and divide the sampling area into 12 equal sections on the map.  For lakes less than 1,000 acres, logically divide the lake into 12 sampling units.  For lakes larger than 1,000 acres, also divide the lake into two to four major sampling divisions.</w:t>
      </w:r>
    </w:p>
    <w:p w:rsidR="00204449" w:rsidRPr="008615BD" w:rsidRDefault="007D3586" w:rsidP="00204449">
      <w:pPr>
        <w:pStyle w:val="Heading5"/>
        <w:numPr>
          <w:ilvl w:val="5"/>
          <w:numId w:val="7"/>
        </w:numPr>
      </w:pPr>
      <w:r w:rsidRPr="008615BD">
        <w:lastRenderedPageBreak/>
        <w:t>Before going into the field, fill in the information requested at the top of the Lake Habitat Assessment Field Sheet (FD 9000-6)</w:t>
      </w:r>
      <w:proofErr w:type="gramStart"/>
      <w:r w:rsidRPr="008615BD">
        <w:t>,</w:t>
      </w:r>
      <w:proofErr w:type="gramEnd"/>
      <w:r w:rsidRPr="008615BD">
        <w:t xml:space="preserve"> including the STORET station number, sampling date, sampling location, field identification, county and lake size.</w:t>
      </w:r>
    </w:p>
    <w:p w:rsidR="00204449" w:rsidRPr="008615BD" w:rsidRDefault="007D3586" w:rsidP="00204449">
      <w:pPr>
        <w:pStyle w:val="Heading5"/>
        <w:numPr>
          <w:ilvl w:val="5"/>
          <w:numId w:val="7"/>
        </w:numPr>
      </w:pPr>
      <w:r w:rsidRPr="008615BD">
        <w:t>At the site, make a preliminary survey of the lake to become familiar with features of the shoreline and lake sections corresponding to the lake map.  Mark features observed.</w:t>
      </w:r>
    </w:p>
    <w:p w:rsidR="00204449" w:rsidRPr="008615BD" w:rsidRDefault="007D3586" w:rsidP="00204449">
      <w:pPr>
        <w:pStyle w:val="Heading5"/>
        <w:numPr>
          <w:ilvl w:val="5"/>
          <w:numId w:val="7"/>
        </w:numPr>
      </w:pPr>
      <w:r w:rsidRPr="008615BD">
        <w:t xml:space="preserve">Check the box that most adequately describes the </w:t>
      </w:r>
      <w:r w:rsidRPr="008615BD">
        <w:rPr>
          <w:b/>
          <w:bCs/>
        </w:rPr>
        <w:t>Hydrology</w:t>
      </w:r>
      <w:r w:rsidRPr="008615BD">
        <w:t xml:space="preserve"> (water residence time) of the system.  Lakes characterized by long water residence times and no surface water inflow or outflow are isolated systems dominated by rain events and groundwater seepage.  Lakes with some flow or moderate to long water residence times have some surface water inputs but rarely have surface water discharges.  Flow-through lakes are characterized by short water residence times.</w:t>
      </w:r>
    </w:p>
    <w:p w:rsidR="00204449" w:rsidRPr="008615BD" w:rsidRDefault="007D3586" w:rsidP="00204449">
      <w:pPr>
        <w:pStyle w:val="Heading5"/>
        <w:numPr>
          <w:ilvl w:val="5"/>
          <w:numId w:val="7"/>
        </w:numPr>
      </w:pPr>
      <w:r w:rsidRPr="008615BD">
        <w:t xml:space="preserve">Mark the box that accurately describes the </w:t>
      </w:r>
      <w:r w:rsidRPr="008615BD">
        <w:rPr>
          <w:b/>
          <w:bCs/>
        </w:rPr>
        <w:t>Color</w:t>
      </w:r>
      <w:r w:rsidRPr="008615BD">
        <w:t xml:space="preserve"> of the lake.  Very clear and moderately colored lakes should be sampled for benthic </w:t>
      </w:r>
      <w:proofErr w:type="spellStart"/>
      <w:r w:rsidRPr="008615BD">
        <w:t>macroinvertebrates</w:t>
      </w:r>
      <w:proofErr w:type="spellEnd"/>
      <w:r w:rsidRPr="008615BD">
        <w:t xml:space="preserve"> (see FS 7460).  Dark and extremely dark lakes require the visual vegetative survey method, not invertebrate sampling.  Dark lakes are defined as having a color greater than 20 PCU; make a visual comparison using a 20 PCU standard and a sample of lake water.</w:t>
      </w:r>
    </w:p>
    <w:p w:rsidR="00204449" w:rsidRPr="008615BD" w:rsidRDefault="007D3586" w:rsidP="00204449">
      <w:pPr>
        <w:pStyle w:val="Heading5"/>
        <w:numPr>
          <w:ilvl w:val="5"/>
          <w:numId w:val="7"/>
        </w:numPr>
      </w:pPr>
      <w:r w:rsidRPr="008615BD">
        <w:t xml:space="preserve">Score the </w:t>
      </w:r>
      <w:proofErr w:type="spellStart"/>
      <w:r w:rsidRPr="008615BD">
        <w:t>Secchi</w:t>
      </w:r>
      <w:proofErr w:type="spellEnd"/>
      <w:r w:rsidRPr="008615BD">
        <w:t xml:space="preserve"> depth based on the depth at which the </w:t>
      </w:r>
      <w:proofErr w:type="spellStart"/>
      <w:r w:rsidRPr="008615BD">
        <w:t>Secchi</w:t>
      </w:r>
      <w:proofErr w:type="spellEnd"/>
      <w:r w:rsidRPr="008615BD">
        <w:t xml:space="preserve"> disk can first no longer be seen.  Disk visible on bottom (VOB) gets a score of 20.</w:t>
      </w:r>
    </w:p>
    <w:p w:rsidR="00204449" w:rsidRPr="008615BD" w:rsidRDefault="007D3586" w:rsidP="00204449">
      <w:pPr>
        <w:pStyle w:val="Heading5"/>
        <w:numPr>
          <w:ilvl w:val="5"/>
          <w:numId w:val="7"/>
        </w:numPr>
      </w:pPr>
      <w:r w:rsidRPr="008615BD">
        <w:t xml:space="preserve">To score the </w:t>
      </w:r>
      <w:r w:rsidRPr="008615BD">
        <w:rPr>
          <w:b/>
          <w:bCs/>
        </w:rPr>
        <w:t>Vegetation Quality</w:t>
      </w:r>
      <w:r w:rsidRPr="008615BD">
        <w:t xml:space="preserve">, survey each section of the lake and identify the major submerged and emergent vegetation.  Note the dominant species.  Lakes with less than 5% aerial coverage of nuisance vegetation score in the optimal category.  Lakes with 6%-20% nuisance vegetation or more than 50% of the surface covered with native, emergent </w:t>
      </w:r>
      <w:proofErr w:type="spellStart"/>
      <w:r w:rsidRPr="008615BD">
        <w:t>macrophytes</w:t>
      </w:r>
      <w:proofErr w:type="spellEnd"/>
      <w:r w:rsidRPr="008615BD">
        <w:t xml:space="preserve"> score in the suboptimal range.  If the maximum depth of the “lake” is two meters or less and the </w:t>
      </w:r>
      <w:proofErr w:type="spellStart"/>
      <w:r w:rsidRPr="008615BD">
        <w:t>macrophyte</w:t>
      </w:r>
      <w:proofErr w:type="spellEnd"/>
      <w:r w:rsidRPr="008615BD">
        <w:t xml:space="preserve"> coverage is &gt;50%, evaluate the site using wetland methods.  The marginal category for this parameter is characterized by lakes with large masses (21%-40%) of nuisance </w:t>
      </w:r>
      <w:proofErr w:type="spellStart"/>
      <w:r w:rsidRPr="008615BD">
        <w:t>macrophytes</w:t>
      </w:r>
      <w:proofErr w:type="spellEnd"/>
      <w:r w:rsidRPr="008615BD">
        <w:t xml:space="preserve"> (</w:t>
      </w:r>
      <w:proofErr w:type="spellStart"/>
      <w:r w:rsidRPr="008615BD">
        <w:rPr>
          <w:i/>
          <w:iCs/>
        </w:rPr>
        <w:t>Hydrilla</w:t>
      </w:r>
      <w:proofErr w:type="spellEnd"/>
      <w:r w:rsidRPr="008615BD">
        <w:t>, hyacinth, cattail, duckweed, etc.) or algal mats.  Lakes rating in the poor category for this parameter have either &gt;40% nuisance vegetation (</w:t>
      </w:r>
      <w:proofErr w:type="spellStart"/>
      <w:r w:rsidRPr="008615BD">
        <w:t>macrophytes</w:t>
      </w:r>
      <w:proofErr w:type="spellEnd"/>
      <w:r w:rsidRPr="008615BD">
        <w:t xml:space="preserve"> and/or algal mats) or few plants present indicating plant removal.</w:t>
      </w:r>
    </w:p>
    <w:p w:rsidR="00204449" w:rsidRPr="008615BD" w:rsidRDefault="007D3586" w:rsidP="00204449">
      <w:pPr>
        <w:pStyle w:val="Heading5"/>
        <w:numPr>
          <w:ilvl w:val="5"/>
          <w:numId w:val="7"/>
        </w:numPr>
      </w:pPr>
      <w:r w:rsidRPr="008615BD">
        <w:t xml:space="preserve">For the </w:t>
      </w:r>
      <w:proofErr w:type="spellStart"/>
      <w:r w:rsidRPr="008615BD">
        <w:rPr>
          <w:b/>
          <w:bCs/>
        </w:rPr>
        <w:t>Stormwater</w:t>
      </w:r>
      <w:proofErr w:type="spellEnd"/>
      <w:r w:rsidRPr="008615BD">
        <w:rPr>
          <w:b/>
          <w:bCs/>
        </w:rPr>
        <w:t xml:space="preserve"> Inputs</w:t>
      </w:r>
      <w:r w:rsidRPr="008615BD">
        <w:t xml:space="preserve"> category, assign an appropriate score based on how </w:t>
      </w:r>
      <w:proofErr w:type="spellStart"/>
      <w:r w:rsidRPr="008615BD">
        <w:t>stormwater</w:t>
      </w:r>
      <w:proofErr w:type="spellEnd"/>
      <w:r w:rsidRPr="008615BD">
        <w:t xml:space="preserve"> enters the lake.  Sheet flow over an uncultivated vegetated buffer zone is considered optimal.  Ditches, discharge pipes and streams are other sources for </w:t>
      </w:r>
      <w:proofErr w:type="spellStart"/>
      <w:r w:rsidRPr="008615BD">
        <w:t>stormwater</w:t>
      </w:r>
      <w:proofErr w:type="spellEnd"/>
      <w:r w:rsidRPr="008615BD">
        <w:t xml:space="preserve"> input.  When scoring this parameter, consider best management practices (BMPs).  For example, ditching with good BMPs (swales, retention areas, etc.) should score higher than ditching directly into the lake.</w:t>
      </w:r>
    </w:p>
    <w:p w:rsidR="00204449" w:rsidRPr="008615BD" w:rsidRDefault="007D3586" w:rsidP="00204449">
      <w:pPr>
        <w:pStyle w:val="Heading5"/>
        <w:numPr>
          <w:ilvl w:val="5"/>
          <w:numId w:val="7"/>
        </w:numPr>
      </w:pPr>
      <w:r w:rsidRPr="008615BD">
        <w:t xml:space="preserve">To determine </w:t>
      </w:r>
      <w:r w:rsidRPr="008615BD">
        <w:rPr>
          <w:b/>
          <w:bCs/>
        </w:rPr>
        <w:t>Bottom Substrate Quality</w:t>
      </w:r>
      <w:r w:rsidRPr="008615BD">
        <w:t xml:space="preserve">, use a Petite </w:t>
      </w:r>
      <w:proofErr w:type="spellStart"/>
      <w:r w:rsidRPr="008615BD">
        <w:t>Ponar</w:t>
      </w:r>
      <w:proofErr w:type="spellEnd"/>
      <w:r w:rsidRPr="008615BD">
        <w:t xml:space="preserve"> or </w:t>
      </w:r>
      <w:proofErr w:type="spellStart"/>
      <w:r w:rsidRPr="008615BD">
        <w:t>Ekman</w:t>
      </w:r>
      <w:proofErr w:type="spellEnd"/>
      <w:r w:rsidRPr="008615BD">
        <w:t xml:space="preserve"> dredge to collect bottom samples from at least four separate locations on the lake.  Score the lake based on the predominant substrate.  A substrate dominated by sand with small amounts of detritus and coarse particulate organic matter (CPOM) is considered optimal.  Submerged aquatic vegetation (SAV) may be present as well.  Higher percentages of CPOM, hard-packed sand, algae or nuisance </w:t>
      </w:r>
      <w:proofErr w:type="spellStart"/>
      <w:r w:rsidRPr="008615BD">
        <w:t>macrophytes</w:t>
      </w:r>
      <w:proofErr w:type="spellEnd"/>
      <w:r w:rsidRPr="008615BD">
        <w:t xml:space="preserve"> covering the bottom are lower quality substrates.  Thick deposits of fine detritus or anaerobic mud/muck are considered to be in the poor category.</w:t>
      </w:r>
    </w:p>
    <w:p w:rsidR="00204449" w:rsidRPr="008615BD" w:rsidRDefault="007D3586" w:rsidP="00204449">
      <w:pPr>
        <w:pStyle w:val="Heading5"/>
        <w:numPr>
          <w:ilvl w:val="5"/>
          <w:numId w:val="7"/>
        </w:numPr>
      </w:pPr>
      <w:r w:rsidRPr="008615BD">
        <w:t xml:space="preserve">To determine </w:t>
      </w:r>
      <w:r w:rsidRPr="008615BD">
        <w:rPr>
          <w:b/>
          <w:bCs/>
        </w:rPr>
        <w:t>Lakeside Adverse Human Alterations</w:t>
      </w:r>
      <w:r w:rsidRPr="008615BD">
        <w:t xml:space="preserve">, visually observe the entire perimeter of the lake for human-made structures such as houses and roads.  Less than 10% development of the shoreline is considered to be in the optimal category.  </w:t>
      </w:r>
      <w:proofErr w:type="gramStart"/>
      <w:r w:rsidRPr="008615BD">
        <w:t>The greater the percentage of development, the lower the score for this category.</w:t>
      </w:r>
      <w:proofErr w:type="gramEnd"/>
    </w:p>
    <w:p w:rsidR="00204449" w:rsidRPr="008615BD" w:rsidRDefault="007D3586" w:rsidP="00204449">
      <w:pPr>
        <w:pStyle w:val="Heading5"/>
        <w:numPr>
          <w:ilvl w:val="5"/>
          <w:numId w:val="7"/>
        </w:numPr>
      </w:pPr>
      <w:r w:rsidRPr="008615BD">
        <w:t xml:space="preserve">Identify plants in the </w:t>
      </w:r>
      <w:r w:rsidRPr="008615BD">
        <w:rPr>
          <w:b/>
          <w:bCs/>
        </w:rPr>
        <w:t>Upland Buffer Zone</w:t>
      </w:r>
      <w:r w:rsidRPr="008615BD">
        <w:t>, determining the width of the vegetated zone, percentage of vegetated shoreline, and whether the vegetation is native or exotic.  A buffer zone of &gt;18 m is considered optimal.</w:t>
      </w:r>
    </w:p>
    <w:p w:rsidR="00204449" w:rsidRPr="008615BD" w:rsidRDefault="007D3586" w:rsidP="00204449">
      <w:pPr>
        <w:pStyle w:val="Heading5"/>
        <w:numPr>
          <w:ilvl w:val="5"/>
          <w:numId w:val="7"/>
        </w:numPr>
      </w:pPr>
      <w:r w:rsidRPr="008615BD">
        <w:lastRenderedPageBreak/>
        <w:t xml:space="preserve">To determine </w:t>
      </w:r>
      <w:r w:rsidRPr="008615BD">
        <w:rPr>
          <w:b/>
          <w:bCs/>
        </w:rPr>
        <w:t>Adverse Watershed Land Use</w:t>
      </w:r>
      <w:r w:rsidRPr="008615BD">
        <w:t>, score the potential effects from adverse human land uses based on a continuum of amounts, density and type as listed on the form.</w:t>
      </w:r>
    </w:p>
    <w:p w:rsidR="00204449" w:rsidRPr="008615BD" w:rsidRDefault="007D3586" w:rsidP="00204449">
      <w:pPr>
        <w:pStyle w:val="Heading5"/>
        <w:numPr>
          <w:ilvl w:val="5"/>
          <w:numId w:val="7"/>
        </w:numPr>
      </w:pPr>
      <w:r w:rsidRPr="008615BD">
        <w:t>Add the scores from each assessment parameter and record the sum.  This value is the site’s habitat assessment total score.</w:t>
      </w:r>
    </w:p>
    <w:p w:rsidR="00204449" w:rsidRPr="008615BD" w:rsidRDefault="007D3586" w:rsidP="00204449">
      <w:pPr>
        <w:pStyle w:val="Heading5"/>
        <w:numPr>
          <w:ilvl w:val="5"/>
          <w:numId w:val="7"/>
        </w:numPr>
      </w:pPr>
      <w:r w:rsidRPr="008615BD">
        <w:t>Sign and date the form (FD 9000-6).</w:t>
      </w:r>
    </w:p>
    <w:p w:rsidR="007D3586" w:rsidRPr="008615BD" w:rsidRDefault="007D3586">
      <w:pPr>
        <w:pStyle w:val="Heading2"/>
      </w:pPr>
      <w:r w:rsidRPr="008615BD">
        <w:t xml:space="preserve">Wetland Habitat Assessment, </w:t>
      </w:r>
      <w:r w:rsidR="003D0438" w:rsidRPr="008615BD">
        <w:t>(R</w:t>
      </w:r>
      <w:r w:rsidRPr="008615BD">
        <w:t>eserved</w:t>
      </w:r>
      <w:r w:rsidR="003D0438" w:rsidRPr="008615BD">
        <w:t>)</w:t>
      </w:r>
    </w:p>
    <w:p w:rsidR="007D3586" w:rsidRPr="008615BD" w:rsidRDefault="007D3586">
      <w:pPr>
        <w:pStyle w:val="Heading2"/>
      </w:pPr>
      <w:r w:rsidRPr="008615BD">
        <w:t xml:space="preserve">Estuary Habitat Assessment, </w:t>
      </w:r>
      <w:r w:rsidR="003D0438" w:rsidRPr="008615BD">
        <w:t>(</w:t>
      </w:r>
      <w:r w:rsidRPr="008615BD">
        <w:t>Reserved</w:t>
      </w:r>
      <w:r w:rsidR="003D0438" w:rsidRPr="008615BD">
        <w:t>)</w:t>
      </w:r>
    </w:p>
    <w:p w:rsidR="006D44C8" w:rsidRDefault="006D44C8"/>
    <w:p w:rsidR="006D44C8" w:rsidDel="00A56C71" w:rsidRDefault="006D44C8">
      <w:pPr>
        <w:rPr>
          <w:del w:id="0" w:author="Ashley O'Neal" w:date="2012-02-10T14:30:00Z"/>
        </w:rPr>
        <w:sectPr w:rsidR="006D44C8" w:rsidDel="00A56C71">
          <w:headerReference w:type="default" r:id="rId11"/>
          <w:footerReference w:type="default" r:id="rId12"/>
          <w:pgSz w:w="12240" w:h="15840" w:code="1"/>
          <w:pgMar w:top="1440" w:right="1440" w:bottom="1440" w:left="1440" w:header="360" w:footer="360" w:gutter="0"/>
          <w:cols w:space="720"/>
        </w:sectPr>
      </w:pPr>
    </w:p>
    <w:p w:rsidR="007D3586" w:rsidRDefault="007D3586">
      <w:pPr>
        <w:spacing w:before="0" w:after="0"/>
      </w:pPr>
    </w:p>
    <w:sectPr w:rsidR="007D3586" w:rsidSect="009D1300">
      <w:headerReference w:type="default" r:id="rId13"/>
      <w:footerReference w:type="default" r:id="rId14"/>
      <w:pgSz w:w="12240" w:h="15840"/>
      <w:pgMar w:top="360" w:right="360" w:bottom="317" w:left="360" w:header="360" w:footer="288" w:gutter="0"/>
      <w:cols w:space="288" w:equalWidth="0">
        <w:col w:w="11520" w:space="288"/>
      </w:cols>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F15" w:rsidRDefault="00636F15">
      <w:r>
        <w:separator/>
      </w:r>
    </w:p>
  </w:endnote>
  <w:endnote w:type="continuationSeparator" w:id="0">
    <w:p w:rsidR="00636F15" w:rsidRDefault="00636F1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320" w:rsidRDefault="00225320">
    <w:pPr>
      <w:pStyle w:val="Footer"/>
    </w:pPr>
    <w:r>
      <w:rPr>
        <w:snapToGrid w:val="0"/>
      </w:rPr>
      <w:t xml:space="preserve">Page </w:t>
    </w:r>
    <w:r w:rsidR="00314866">
      <w:rPr>
        <w:snapToGrid w:val="0"/>
      </w:rPr>
      <w:fldChar w:fldCharType="begin"/>
    </w:r>
    <w:r>
      <w:rPr>
        <w:snapToGrid w:val="0"/>
      </w:rPr>
      <w:instrText xml:space="preserve"> PAGE </w:instrText>
    </w:r>
    <w:r w:rsidR="00314866">
      <w:rPr>
        <w:snapToGrid w:val="0"/>
      </w:rPr>
      <w:fldChar w:fldCharType="separate"/>
    </w:r>
    <w:r w:rsidR="001D08C8">
      <w:rPr>
        <w:noProof/>
        <w:snapToGrid w:val="0"/>
      </w:rPr>
      <w:t>12</w:t>
    </w:r>
    <w:r w:rsidR="00314866">
      <w:rPr>
        <w:snapToGrid w:val="0"/>
      </w:rPr>
      <w:fldChar w:fldCharType="end"/>
    </w:r>
    <w:r>
      <w:rPr>
        <w:snapToGrid w:val="0"/>
      </w:rPr>
      <w:t xml:space="preserve"> of </w:t>
    </w:r>
    <w:r w:rsidR="00314866">
      <w:rPr>
        <w:snapToGrid w:val="0"/>
      </w:rPr>
      <w:fldChar w:fldCharType="begin"/>
    </w:r>
    <w:r>
      <w:rPr>
        <w:snapToGrid w:val="0"/>
      </w:rPr>
      <w:instrText xml:space="preserve"> NUMPAGES </w:instrText>
    </w:r>
    <w:r w:rsidR="00314866">
      <w:rPr>
        <w:snapToGrid w:val="0"/>
      </w:rPr>
      <w:fldChar w:fldCharType="separate"/>
    </w:r>
    <w:r w:rsidR="001D08C8">
      <w:rPr>
        <w:noProof/>
        <w:snapToGrid w:val="0"/>
      </w:rPr>
      <w:t>13</w:t>
    </w:r>
    <w:r w:rsidR="00314866">
      <w:rPr>
        <w:snapToGrid w:val="0"/>
      </w:rPr>
      <w:fldChar w:fldCharType="end"/>
    </w:r>
    <w:r>
      <w:rPr>
        <w:snapToGrid w:val="0"/>
      </w:rPr>
      <w:tab/>
    </w:r>
    <w:r>
      <w:rPr>
        <w:snapToGrid w:val="0"/>
      </w:rPr>
      <w:tab/>
    </w:r>
    <w:r w:rsidR="00204449" w:rsidRPr="008615BD">
      <w:t>Revision Date:  September 19, 2012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320" w:rsidRPr="006D44C8" w:rsidRDefault="00225320" w:rsidP="006D44C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F15" w:rsidRDefault="00636F15">
      <w:r>
        <w:separator/>
      </w:r>
    </w:p>
  </w:footnote>
  <w:footnote w:type="continuationSeparator" w:id="0">
    <w:p w:rsidR="00636F15" w:rsidRDefault="00636F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320" w:rsidRDefault="00225320">
    <w:pPr>
      <w:pStyle w:val="Header"/>
    </w:pPr>
    <w:r>
      <w:t>DEP-SOP-001/01</w:t>
    </w:r>
  </w:p>
  <w:p w:rsidR="00225320" w:rsidRDefault="00225320">
    <w:pPr>
      <w:pStyle w:val="Header"/>
    </w:pPr>
    <w:r>
      <w:t>FT 3000 Aquatic Habitat Characterization</w:t>
    </w:r>
  </w:p>
  <w:p w:rsidR="00225320" w:rsidRDefault="002253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320" w:rsidRDefault="00225320">
    <w:pPr>
      <w:pStyle w:val="Header"/>
      <w:tabs>
        <w:tab w:val="clear" w:pos="4320"/>
        <w:tab w:val="clear" w:pos="864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B616A4"/>
    <w:multiLevelType w:val="hybridMultilevel"/>
    <w:tmpl w:val="7E085B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BA43D9B"/>
    <w:multiLevelType w:val="multilevel"/>
    <w:tmpl w:val="7DD6076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2">
    <w:nsid w:val="3C427A35"/>
    <w:multiLevelType w:val="hybridMultilevel"/>
    <w:tmpl w:val="6DA6FA6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05246A3"/>
    <w:multiLevelType w:val="multilevel"/>
    <w:tmpl w:val="98509C66"/>
    <w:lvl w:ilvl="0">
      <w:start w:val="3"/>
      <w:numFmt w:val="decimal"/>
      <w:pStyle w:val="Heading1"/>
      <w:lvlText w:val="FT %1000."/>
      <w:lvlJc w:val="left"/>
      <w:pPr>
        <w:tabs>
          <w:tab w:val="num" w:pos="1800"/>
        </w:tabs>
        <w:ind w:left="1440" w:hanging="1440"/>
      </w:pPr>
      <w:rPr>
        <w:rFonts w:ascii="Arial" w:hAnsi="Arial" w:hint="default"/>
        <w:b/>
        <w:i/>
        <w:sz w:val="36"/>
      </w:rPr>
    </w:lvl>
    <w:lvl w:ilvl="1">
      <w:numFmt w:val="decimal"/>
      <w:pStyle w:val="Heading2"/>
      <w:lvlText w:val="FT %1%200."/>
      <w:lvlJc w:val="left"/>
      <w:pPr>
        <w:tabs>
          <w:tab w:val="num" w:pos="1440"/>
        </w:tabs>
        <w:ind w:left="1440" w:hanging="1440"/>
      </w:pPr>
      <w:rPr>
        <w:rFonts w:ascii="Arial" w:hAnsi="Arial" w:hint="default"/>
        <w:b/>
        <w:i w:val="0"/>
        <w:sz w:val="28"/>
      </w:rPr>
    </w:lvl>
    <w:lvl w:ilvl="2">
      <w:numFmt w:val="decimal"/>
      <w:pStyle w:val="Heading3"/>
      <w:lvlText w:val="FT %1%2%30."/>
      <w:lvlJc w:val="left"/>
      <w:pPr>
        <w:tabs>
          <w:tab w:val="num" w:pos="1440"/>
        </w:tabs>
        <w:ind w:left="1440" w:hanging="1440"/>
      </w:pPr>
      <w:rPr>
        <w:rFonts w:ascii="Arial" w:hAnsi="Arial" w:hint="default"/>
        <w:b/>
        <w:i w:val="0"/>
        <w:sz w:val="24"/>
      </w:rPr>
    </w:lvl>
    <w:lvl w:ilvl="3">
      <w:numFmt w:val="decimal"/>
      <w:pStyle w:val="Heading4"/>
      <w:lvlText w:val="FT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4">
    <w:nsid w:val="40A8411D"/>
    <w:multiLevelType w:val="multilevel"/>
    <w:tmpl w:val="7DD60766"/>
    <w:lvl w:ilvl="0">
      <w:start w:val="3"/>
      <w:numFmt w:val="decimal"/>
      <w:lvlText w:val="FT %1000."/>
      <w:lvlJc w:val="left"/>
      <w:pPr>
        <w:tabs>
          <w:tab w:val="num" w:pos="1800"/>
        </w:tabs>
        <w:ind w:left="1440" w:hanging="1440"/>
      </w:pPr>
      <w:rPr>
        <w:rFonts w:ascii="Arial" w:hAnsi="Arial" w:hint="default"/>
        <w:b/>
        <w:i/>
        <w:sz w:val="36"/>
      </w:rPr>
    </w:lvl>
    <w:lvl w:ilvl="1">
      <w:numFmt w:val="decimal"/>
      <w:lvlText w:val="FT %1%200."/>
      <w:lvlJc w:val="left"/>
      <w:pPr>
        <w:tabs>
          <w:tab w:val="num" w:pos="1440"/>
        </w:tabs>
        <w:ind w:left="1440" w:hanging="1440"/>
      </w:pPr>
      <w:rPr>
        <w:rFonts w:ascii="Arial" w:hAnsi="Arial" w:hint="default"/>
        <w:b/>
        <w:i w:val="0"/>
        <w:sz w:val="28"/>
      </w:rPr>
    </w:lvl>
    <w:lvl w:ilvl="2">
      <w:numFmt w:val="decimal"/>
      <w:lvlText w:val="FT %1%2%30."/>
      <w:lvlJc w:val="left"/>
      <w:pPr>
        <w:tabs>
          <w:tab w:val="num" w:pos="1440"/>
        </w:tabs>
        <w:ind w:left="1440" w:hanging="1440"/>
      </w:pPr>
      <w:rPr>
        <w:rFonts w:ascii="Arial" w:hAnsi="Arial" w:hint="default"/>
        <w:b/>
        <w:i w:val="0"/>
        <w:sz w:val="24"/>
      </w:rPr>
    </w:lvl>
    <w:lvl w:ilvl="3">
      <w:numFmt w:val="decimal"/>
      <w:lvlText w:val="FT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5760"/>
        </w:tabs>
        <w:ind w:left="4320" w:hanging="1440"/>
      </w:pPr>
      <w:rPr>
        <w:rFonts w:hint="default"/>
      </w:rPr>
    </w:lvl>
  </w:abstractNum>
  <w:abstractNum w:abstractNumId="5">
    <w:nsid w:val="6BC24B2B"/>
    <w:multiLevelType w:val="hybridMultilevel"/>
    <w:tmpl w:val="D6285D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3"/>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4"/>
  </w:num>
  <w:num w:numId="8">
    <w:abstractNumId w:val="5"/>
  </w:num>
  <w:num w:numId="9">
    <w:abstractNumId w:val="4"/>
  </w:num>
  <w:num w:numId="10">
    <w:abstractNumId w:val="0"/>
  </w:num>
  <w:num w:numId="11">
    <w:abstractNumId w:val="3"/>
  </w:num>
  <w:num w:numId="12">
    <w:abstractNumId w:val="3"/>
    <w:lvlOverride w:ilvl="0">
      <w:startOverride w:val="3"/>
    </w:lvlOverride>
    <w:lvlOverride w:ilvl="1">
      <w:startOverride w:val="2"/>
    </w:lvlOverride>
    <w:lvlOverride w:ilvl="2"/>
    <w:lvlOverride w:ilvl="3">
      <w:startOverride w:val="2"/>
    </w:lvlOverride>
    <w:lvlOverride w:ilvl="4">
      <w:startOverride w:val="2"/>
    </w:lvlOverride>
    <w:lvlOverride w:ilvl="5">
      <w:startOverride w:val="5"/>
    </w:lvlOverride>
    <w:lvlOverride w:ilvl="6">
      <w:startOverride w:val="1"/>
    </w:lvlOverride>
    <w:lvlOverride w:ilvl="7">
      <w:startOverride w:val="1"/>
    </w:lvlOverride>
    <w:lvlOverride w:ilvl="8">
      <w:startOverride w:val="1"/>
    </w:lvlOverride>
  </w:num>
  <w:num w:numId="13">
    <w:abstractNumId w:val="1"/>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proofState w:spelling="clean" w:grammar="clean"/>
  <w:attachedTemplate r:id="rId1"/>
  <w:stylePaneFormatFilter w:val="1F08"/>
  <w:doNotTrackMoves/>
  <w:defaultTabStop w:val="288"/>
  <w:displayHorizontalDrawingGridEvery w:val="0"/>
  <w:displayVerticalDrawingGridEvery w:val="0"/>
  <w:doNotUseMarginsForDrawingGridOrigin/>
  <w:noPunctuationKerning/>
  <w:characterSpacingControl w:val="doNotCompress"/>
  <w:hdrShapeDefaults>
    <o:shapedefaults v:ext="edit" spidmax="48130">
      <o:colormru v:ext="edit" colors="#ddd"/>
      <o:colormenu v:ext="edit" fillcolor="none"/>
    </o:shapedefaults>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D0438"/>
    <w:rsid w:val="000308B1"/>
    <w:rsid w:val="000428AA"/>
    <w:rsid w:val="000542F2"/>
    <w:rsid w:val="000618F5"/>
    <w:rsid w:val="00067853"/>
    <w:rsid w:val="00076079"/>
    <w:rsid w:val="00076BEE"/>
    <w:rsid w:val="00086802"/>
    <w:rsid w:val="00093B82"/>
    <w:rsid w:val="000B0994"/>
    <w:rsid w:val="000D36A0"/>
    <w:rsid w:val="000E177E"/>
    <w:rsid w:val="000F103D"/>
    <w:rsid w:val="000F2812"/>
    <w:rsid w:val="000F7E4A"/>
    <w:rsid w:val="00105E56"/>
    <w:rsid w:val="00135C91"/>
    <w:rsid w:val="001469FB"/>
    <w:rsid w:val="00163095"/>
    <w:rsid w:val="001636A2"/>
    <w:rsid w:val="00167D59"/>
    <w:rsid w:val="0017257A"/>
    <w:rsid w:val="00181CA5"/>
    <w:rsid w:val="001A36B7"/>
    <w:rsid w:val="001B2BD4"/>
    <w:rsid w:val="001B3E52"/>
    <w:rsid w:val="001C417E"/>
    <w:rsid w:val="001D08C8"/>
    <w:rsid w:val="001D5A50"/>
    <w:rsid w:val="001E4C2A"/>
    <w:rsid w:val="001E604C"/>
    <w:rsid w:val="001F515A"/>
    <w:rsid w:val="00204449"/>
    <w:rsid w:val="002064FC"/>
    <w:rsid w:val="00214B9E"/>
    <w:rsid w:val="002150B0"/>
    <w:rsid w:val="00225320"/>
    <w:rsid w:val="00240C2F"/>
    <w:rsid w:val="00246170"/>
    <w:rsid w:val="00274929"/>
    <w:rsid w:val="002859FA"/>
    <w:rsid w:val="00296FD2"/>
    <w:rsid w:val="002A7E94"/>
    <w:rsid w:val="002B21BE"/>
    <w:rsid w:val="002E09D2"/>
    <w:rsid w:val="002F2078"/>
    <w:rsid w:val="002F4CEC"/>
    <w:rsid w:val="00310D5C"/>
    <w:rsid w:val="00314866"/>
    <w:rsid w:val="00327CA3"/>
    <w:rsid w:val="00330461"/>
    <w:rsid w:val="0033731E"/>
    <w:rsid w:val="003572F4"/>
    <w:rsid w:val="003623D7"/>
    <w:rsid w:val="00367CA4"/>
    <w:rsid w:val="00395993"/>
    <w:rsid w:val="003D0438"/>
    <w:rsid w:val="004162A6"/>
    <w:rsid w:val="0041704F"/>
    <w:rsid w:val="0043506D"/>
    <w:rsid w:val="00440A61"/>
    <w:rsid w:val="004518AC"/>
    <w:rsid w:val="004550FF"/>
    <w:rsid w:val="0046057E"/>
    <w:rsid w:val="0046336A"/>
    <w:rsid w:val="00470F0F"/>
    <w:rsid w:val="004A1F10"/>
    <w:rsid w:val="004B37D7"/>
    <w:rsid w:val="004B3E83"/>
    <w:rsid w:val="004E297C"/>
    <w:rsid w:val="004F2243"/>
    <w:rsid w:val="004F2336"/>
    <w:rsid w:val="004F291D"/>
    <w:rsid w:val="004F53B4"/>
    <w:rsid w:val="00507FF3"/>
    <w:rsid w:val="005139A1"/>
    <w:rsid w:val="005862C9"/>
    <w:rsid w:val="005870B0"/>
    <w:rsid w:val="005C6CAC"/>
    <w:rsid w:val="005F6D9A"/>
    <w:rsid w:val="00623AB7"/>
    <w:rsid w:val="0063279B"/>
    <w:rsid w:val="00636F15"/>
    <w:rsid w:val="0068011F"/>
    <w:rsid w:val="00696FB3"/>
    <w:rsid w:val="006A2520"/>
    <w:rsid w:val="006B27F5"/>
    <w:rsid w:val="006C69AD"/>
    <w:rsid w:val="006D0FE7"/>
    <w:rsid w:val="006D44C8"/>
    <w:rsid w:val="006F2044"/>
    <w:rsid w:val="006F3306"/>
    <w:rsid w:val="00707070"/>
    <w:rsid w:val="0071175F"/>
    <w:rsid w:val="00755FD6"/>
    <w:rsid w:val="007752FD"/>
    <w:rsid w:val="007A7A10"/>
    <w:rsid w:val="007B1E29"/>
    <w:rsid w:val="007D3586"/>
    <w:rsid w:val="007D610B"/>
    <w:rsid w:val="00835E5C"/>
    <w:rsid w:val="00844887"/>
    <w:rsid w:val="00860DCE"/>
    <w:rsid w:val="008615BD"/>
    <w:rsid w:val="00866F27"/>
    <w:rsid w:val="00876A5F"/>
    <w:rsid w:val="00893673"/>
    <w:rsid w:val="008A1B3F"/>
    <w:rsid w:val="008A7D88"/>
    <w:rsid w:val="008B37C9"/>
    <w:rsid w:val="008D0A90"/>
    <w:rsid w:val="008E7AAC"/>
    <w:rsid w:val="009069EA"/>
    <w:rsid w:val="009303B6"/>
    <w:rsid w:val="00932175"/>
    <w:rsid w:val="00936CA4"/>
    <w:rsid w:val="00947A59"/>
    <w:rsid w:val="0096424D"/>
    <w:rsid w:val="0096558E"/>
    <w:rsid w:val="009804A4"/>
    <w:rsid w:val="009A042D"/>
    <w:rsid w:val="009D1300"/>
    <w:rsid w:val="009E0686"/>
    <w:rsid w:val="009E659E"/>
    <w:rsid w:val="009F1BF4"/>
    <w:rsid w:val="009F23FA"/>
    <w:rsid w:val="00A00064"/>
    <w:rsid w:val="00A22910"/>
    <w:rsid w:val="00A52569"/>
    <w:rsid w:val="00A56C71"/>
    <w:rsid w:val="00A66EAB"/>
    <w:rsid w:val="00A86CF8"/>
    <w:rsid w:val="00A90C5F"/>
    <w:rsid w:val="00AB61FA"/>
    <w:rsid w:val="00AD0629"/>
    <w:rsid w:val="00B02293"/>
    <w:rsid w:val="00B03399"/>
    <w:rsid w:val="00B1757F"/>
    <w:rsid w:val="00B21969"/>
    <w:rsid w:val="00B62492"/>
    <w:rsid w:val="00B75EFC"/>
    <w:rsid w:val="00B771D8"/>
    <w:rsid w:val="00BB4FAD"/>
    <w:rsid w:val="00BD0EA6"/>
    <w:rsid w:val="00BE2118"/>
    <w:rsid w:val="00C1381F"/>
    <w:rsid w:val="00C313CF"/>
    <w:rsid w:val="00C35C69"/>
    <w:rsid w:val="00C575BC"/>
    <w:rsid w:val="00C63018"/>
    <w:rsid w:val="00C7168B"/>
    <w:rsid w:val="00C834F4"/>
    <w:rsid w:val="00C844C2"/>
    <w:rsid w:val="00C847DB"/>
    <w:rsid w:val="00C85014"/>
    <w:rsid w:val="00C951CC"/>
    <w:rsid w:val="00CD411F"/>
    <w:rsid w:val="00CE3D8A"/>
    <w:rsid w:val="00D1198F"/>
    <w:rsid w:val="00D13AE8"/>
    <w:rsid w:val="00D16558"/>
    <w:rsid w:val="00D314E1"/>
    <w:rsid w:val="00D50CC7"/>
    <w:rsid w:val="00D76227"/>
    <w:rsid w:val="00DB5468"/>
    <w:rsid w:val="00DC46E9"/>
    <w:rsid w:val="00DD5B00"/>
    <w:rsid w:val="00DD6C55"/>
    <w:rsid w:val="00E05C62"/>
    <w:rsid w:val="00E17D63"/>
    <w:rsid w:val="00E21BFA"/>
    <w:rsid w:val="00E26570"/>
    <w:rsid w:val="00E313A2"/>
    <w:rsid w:val="00E538C6"/>
    <w:rsid w:val="00E72FC4"/>
    <w:rsid w:val="00E808D1"/>
    <w:rsid w:val="00E8451A"/>
    <w:rsid w:val="00E8705C"/>
    <w:rsid w:val="00E95176"/>
    <w:rsid w:val="00EC116E"/>
    <w:rsid w:val="00EE5FBB"/>
    <w:rsid w:val="00EE6596"/>
    <w:rsid w:val="00EF4ED2"/>
    <w:rsid w:val="00EF5C02"/>
    <w:rsid w:val="00EF68EA"/>
    <w:rsid w:val="00EF78F8"/>
    <w:rsid w:val="00F2747D"/>
    <w:rsid w:val="00F31F76"/>
    <w:rsid w:val="00F54107"/>
    <w:rsid w:val="00F5481A"/>
    <w:rsid w:val="00F810DE"/>
    <w:rsid w:val="00F85F59"/>
    <w:rsid w:val="00FA3A92"/>
    <w:rsid w:val="00FB1F3A"/>
    <w:rsid w:val="00FE0DBE"/>
    <w:rsid w:val="00FF0484"/>
    <w:rsid w:val="00FF1C36"/>
    <w:rsid w:val="00FF512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48130">
      <o:colormru v:ext="edit" colors="#ddd"/>
      <o:colormenu v:ext="edit" fillcolor="none"/>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D1300"/>
    <w:pPr>
      <w:spacing w:before="60" w:after="60"/>
    </w:pPr>
    <w:rPr>
      <w:rFonts w:ascii="Arial" w:hAnsi="Arial"/>
      <w:sz w:val="22"/>
    </w:rPr>
  </w:style>
  <w:style w:type="paragraph" w:styleId="Heading1">
    <w:name w:val="heading 1"/>
    <w:basedOn w:val="Normal"/>
    <w:next w:val="Normal"/>
    <w:qFormat/>
    <w:rsid w:val="003D0438"/>
    <w:pPr>
      <w:keepNext/>
      <w:numPr>
        <w:numId w:val="11"/>
      </w:numPr>
      <w:spacing w:before="240"/>
      <w:outlineLvl w:val="0"/>
    </w:pPr>
    <w:rPr>
      <w:b/>
      <w:i/>
      <w:smallCaps/>
      <w:kern w:val="28"/>
      <w:sz w:val="36"/>
    </w:rPr>
  </w:style>
  <w:style w:type="paragraph" w:styleId="Heading2">
    <w:name w:val="heading 2"/>
    <w:basedOn w:val="Normal"/>
    <w:next w:val="Normal"/>
    <w:qFormat/>
    <w:rsid w:val="003D0438"/>
    <w:pPr>
      <w:keepNext/>
      <w:numPr>
        <w:ilvl w:val="1"/>
        <w:numId w:val="11"/>
      </w:numPr>
      <w:spacing w:before="240"/>
      <w:outlineLvl w:val="1"/>
    </w:pPr>
    <w:rPr>
      <w:b/>
      <w:sz w:val="28"/>
    </w:rPr>
  </w:style>
  <w:style w:type="paragraph" w:styleId="Heading3">
    <w:name w:val="heading 3"/>
    <w:basedOn w:val="Normal"/>
    <w:next w:val="Normal"/>
    <w:qFormat/>
    <w:rsid w:val="003D0438"/>
    <w:pPr>
      <w:keepNext/>
      <w:numPr>
        <w:ilvl w:val="2"/>
        <w:numId w:val="11"/>
      </w:numPr>
      <w:spacing w:before="240"/>
      <w:outlineLvl w:val="2"/>
    </w:pPr>
    <w:rPr>
      <w:b/>
      <w:smallCaps/>
      <w:sz w:val="24"/>
    </w:rPr>
  </w:style>
  <w:style w:type="paragraph" w:styleId="Heading4">
    <w:name w:val="heading 4"/>
    <w:basedOn w:val="Normal"/>
    <w:next w:val="Normal"/>
    <w:qFormat/>
    <w:rsid w:val="003D0438"/>
    <w:pPr>
      <w:keepNext/>
      <w:numPr>
        <w:ilvl w:val="3"/>
        <w:numId w:val="11"/>
      </w:numPr>
      <w:spacing w:before="240"/>
      <w:outlineLvl w:val="3"/>
    </w:pPr>
    <w:rPr>
      <w:i/>
      <w:sz w:val="24"/>
    </w:rPr>
  </w:style>
  <w:style w:type="paragraph" w:styleId="Heading5">
    <w:name w:val="heading 5"/>
    <w:basedOn w:val="Normal"/>
    <w:qFormat/>
    <w:rsid w:val="003D0438"/>
    <w:pPr>
      <w:numPr>
        <w:ilvl w:val="4"/>
        <w:numId w:val="11"/>
      </w:numPr>
      <w:outlineLvl w:val="4"/>
    </w:pPr>
  </w:style>
  <w:style w:type="paragraph" w:styleId="Heading6">
    <w:name w:val="heading 6"/>
    <w:basedOn w:val="Normal"/>
    <w:next w:val="Normal"/>
    <w:qFormat/>
    <w:rsid w:val="009D1300"/>
    <w:pPr>
      <w:keepNext/>
      <w:numPr>
        <w:numId w:val="6"/>
      </w:numPr>
      <w:outlineLvl w:val="5"/>
    </w:pPr>
  </w:style>
  <w:style w:type="paragraph" w:styleId="Heading7">
    <w:name w:val="heading 7"/>
    <w:aliases w:val="Titles"/>
    <w:basedOn w:val="Normal"/>
    <w:next w:val="Normal"/>
    <w:qFormat/>
    <w:rsid w:val="009D1300"/>
    <w:pPr>
      <w:keepNext/>
      <w:spacing w:before="20" w:after="20"/>
      <w:jc w:val="center"/>
      <w:outlineLvl w:val="6"/>
    </w:pPr>
    <w:rPr>
      <w:b/>
    </w:rPr>
  </w:style>
  <w:style w:type="paragraph" w:styleId="Heading8">
    <w:name w:val="heading 8"/>
    <w:basedOn w:val="Normal"/>
    <w:next w:val="Normal"/>
    <w:qFormat/>
    <w:rsid w:val="009D1300"/>
    <w:pPr>
      <w:keepNext/>
      <w:spacing w:before="0" w:after="0"/>
      <w:outlineLvl w:val="7"/>
    </w:pPr>
    <w:rPr>
      <w:rFonts w:ascii="Arial Narrow" w:hAnsi="Arial Narrow"/>
      <w:b/>
      <w:bCs/>
      <w:sz w:val="20"/>
    </w:rPr>
  </w:style>
  <w:style w:type="paragraph" w:styleId="Heading9">
    <w:name w:val="heading 9"/>
    <w:basedOn w:val="Normal"/>
    <w:next w:val="Normal"/>
    <w:qFormat/>
    <w:rsid w:val="009D1300"/>
    <w:pPr>
      <w:keepNext/>
      <w:jc w:val="center"/>
      <w:outlineLvl w:val="8"/>
    </w:pPr>
    <w:rPr>
      <w:rFonts w:ascii="Arial Narrow" w:hAnsi="Arial Narrow" w:cs="Arial"/>
      <w:b/>
      <w:bCs/>
      <w:sz w:val="18"/>
      <w:szCs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D1300"/>
    <w:pPr>
      <w:tabs>
        <w:tab w:val="center" w:pos="4320"/>
        <w:tab w:val="right" w:pos="9360"/>
      </w:tabs>
    </w:pPr>
    <w:rPr>
      <w:bCs/>
      <w:sz w:val="20"/>
    </w:rPr>
  </w:style>
  <w:style w:type="character" w:styleId="FootnoteReference">
    <w:name w:val="footnote reference"/>
    <w:basedOn w:val="DefaultParagraphFont"/>
    <w:semiHidden/>
    <w:rsid w:val="009D1300"/>
    <w:rPr>
      <w:rFonts w:ascii="Arial" w:hAnsi="Arial"/>
      <w:sz w:val="22"/>
      <w:vertAlign w:val="superscript"/>
    </w:rPr>
  </w:style>
  <w:style w:type="paragraph" w:styleId="FootnoteText">
    <w:name w:val="footnote text"/>
    <w:basedOn w:val="Normal"/>
    <w:semiHidden/>
    <w:rsid w:val="009D1300"/>
    <w:rPr>
      <w:sz w:val="20"/>
    </w:rPr>
  </w:style>
  <w:style w:type="paragraph" w:styleId="Header">
    <w:name w:val="header"/>
    <w:basedOn w:val="Normal"/>
    <w:rsid w:val="009D1300"/>
    <w:pPr>
      <w:tabs>
        <w:tab w:val="center" w:pos="4320"/>
        <w:tab w:val="right" w:pos="8640"/>
      </w:tabs>
      <w:spacing w:before="0" w:after="0"/>
      <w:jc w:val="center"/>
    </w:pPr>
  </w:style>
  <w:style w:type="character" w:styleId="PageNumber">
    <w:name w:val="page number"/>
    <w:basedOn w:val="DefaultParagraphFont"/>
    <w:rsid w:val="009D1300"/>
    <w:rPr>
      <w:rFonts w:ascii="Arial" w:hAnsi="Arial"/>
      <w:sz w:val="20"/>
    </w:rPr>
  </w:style>
  <w:style w:type="paragraph" w:styleId="BodyText">
    <w:name w:val="Body Text"/>
    <w:basedOn w:val="Normal"/>
    <w:rsid w:val="009D1300"/>
    <w:pPr>
      <w:spacing w:before="0" w:after="0"/>
    </w:pPr>
    <w:rPr>
      <w:rFonts w:ascii="Arial Narrow" w:hAnsi="Arial Narrow"/>
      <w:bCs/>
      <w:sz w:val="18"/>
    </w:rPr>
  </w:style>
  <w:style w:type="paragraph" w:styleId="Title">
    <w:name w:val="Title"/>
    <w:basedOn w:val="Normal"/>
    <w:qFormat/>
    <w:rsid w:val="009D1300"/>
    <w:pPr>
      <w:spacing w:before="0" w:after="0"/>
      <w:jc w:val="center"/>
    </w:pPr>
    <w:rPr>
      <w:rFonts w:ascii="Times New Roman" w:hAnsi="Times New Roman"/>
      <w:b/>
      <w:bCs/>
      <w:sz w:val="28"/>
    </w:rPr>
  </w:style>
  <w:style w:type="paragraph" w:styleId="Subtitle">
    <w:name w:val="Subtitle"/>
    <w:basedOn w:val="Normal"/>
    <w:qFormat/>
    <w:rsid w:val="009D1300"/>
    <w:pPr>
      <w:spacing w:before="0" w:after="0"/>
      <w:jc w:val="center"/>
    </w:pPr>
    <w:rPr>
      <w:rFonts w:ascii="Times New Roman" w:hAnsi="Times New Roman"/>
      <w:b/>
      <w:bCs/>
      <w:sz w:val="24"/>
    </w:rPr>
  </w:style>
  <w:style w:type="paragraph" w:styleId="BodyText2">
    <w:name w:val="Body Text 2"/>
    <w:basedOn w:val="Normal"/>
    <w:rsid w:val="009D1300"/>
    <w:pPr>
      <w:spacing w:before="0" w:after="0"/>
      <w:jc w:val="center"/>
    </w:pPr>
    <w:rPr>
      <w:rFonts w:ascii="Arial Narrow" w:hAnsi="Arial Narrow"/>
      <w:sz w:val="18"/>
    </w:rPr>
  </w:style>
  <w:style w:type="paragraph" w:styleId="BodyText3">
    <w:name w:val="Body Text 3"/>
    <w:basedOn w:val="Normal"/>
    <w:rsid w:val="009D1300"/>
    <w:pPr>
      <w:jc w:val="center"/>
    </w:pPr>
    <w:rPr>
      <w:rFonts w:cs="Arial"/>
      <w:sz w:val="16"/>
    </w:rPr>
  </w:style>
  <w:style w:type="paragraph" w:styleId="BalloonText">
    <w:name w:val="Balloon Text"/>
    <w:basedOn w:val="Normal"/>
    <w:semiHidden/>
    <w:rsid w:val="00A66EAB"/>
    <w:rPr>
      <w:rFonts w:ascii="Tahoma" w:hAnsi="Tahoma" w:cs="Tahoma"/>
      <w:sz w:val="16"/>
      <w:szCs w:val="16"/>
    </w:rPr>
  </w:style>
  <w:style w:type="character" w:styleId="CommentReference">
    <w:name w:val="annotation reference"/>
    <w:basedOn w:val="DefaultParagraphFont"/>
    <w:semiHidden/>
    <w:rsid w:val="00623AB7"/>
    <w:rPr>
      <w:sz w:val="16"/>
      <w:szCs w:val="16"/>
    </w:rPr>
  </w:style>
  <w:style w:type="paragraph" w:styleId="CommentText">
    <w:name w:val="annotation text"/>
    <w:basedOn w:val="Normal"/>
    <w:semiHidden/>
    <w:rsid w:val="00623AB7"/>
    <w:rPr>
      <w:sz w:val="20"/>
    </w:rPr>
  </w:style>
  <w:style w:type="paragraph" w:styleId="CommentSubject">
    <w:name w:val="annotation subject"/>
    <w:basedOn w:val="CommentText"/>
    <w:next w:val="CommentText"/>
    <w:semiHidden/>
    <w:rsid w:val="00623AB7"/>
    <w:rPr>
      <w:b/>
      <w:bCs/>
    </w:rPr>
  </w:style>
  <w:style w:type="paragraph" w:styleId="ListParagraph">
    <w:name w:val="List Paragraph"/>
    <w:basedOn w:val="Normal"/>
    <w:uiPriority w:val="34"/>
    <w:qFormat/>
    <w:rsid w:val="00086802"/>
    <w:pPr>
      <w:ind w:left="720"/>
      <w:contextualSpacing/>
    </w:pPr>
  </w:style>
  <w:style w:type="paragraph" w:styleId="Revision">
    <w:name w:val="Revision"/>
    <w:hidden/>
    <w:uiPriority w:val="99"/>
    <w:semiHidden/>
    <w:rsid w:val="00947A59"/>
    <w:rPr>
      <w:rFonts w:ascii="Arial" w:hAnsi="Arial"/>
      <w:sz w:val="2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Office_PowerPoint_Slide1.sldx"/><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package" Target="embeddings/Microsoft_Office_PowerPoint_Slide2.sldx"/><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Template2.dot</Template>
  <TotalTime>12</TotalTime>
  <Pages>13</Pages>
  <Words>4671</Words>
  <Characters>26625</Characters>
  <Application>Microsoft Office Word</Application>
  <DocSecurity>2</DocSecurity>
  <Lines>221</Lines>
  <Paragraphs>62</Paragraphs>
  <ScaleCrop>false</ScaleCrop>
  <HeadingPairs>
    <vt:vector size="2" baseType="variant">
      <vt:variant>
        <vt:lpstr>Title</vt:lpstr>
      </vt:variant>
      <vt:variant>
        <vt:i4>1</vt:i4>
      </vt:variant>
    </vt:vector>
  </HeadingPairs>
  <TitlesOfParts>
    <vt:vector size="1" baseType="lpstr">
      <vt:lpstr>2000</vt:lpstr>
    </vt:vector>
  </TitlesOfParts>
  <Company>FDEP Bureau of Laboratories</Company>
  <LinksUpToDate>false</LinksUpToDate>
  <CharactersWithSpaces>31234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2000</dc:title>
  <dc:creator>Amy Bennett</dc:creator>
  <cp:lastModifiedBy>shaw_e</cp:lastModifiedBy>
  <cp:revision>6</cp:revision>
  <cp:lastPrinted>2011-11-22T18:34:00Z</cp:lastPrinted>
  <dcterms:created xsi:type="dcterms:W3CDTF">2012-09-19T17:20:00Z</dcterms:created>
  <dcterms:modified xsi:type="dcterms:W3CDTF">2013-06-21T17:53:00Z</dcterms:modified>
</cp:coreProperties>
</file>